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1D0DC5" w14:textId="77777777" w:rsidR="005637D8" w:rsidRPr="003E0878" w:rsidRDefault="005637D8" w:rsidP="005637D8">
      <w:pPr>
        <w:ind w:left="173"/>
        <w:jc w:val="center"/>
        <w:rPr>
          <w:rFonts w:ascii="Arial" w:hAnsi="Arial" w:cs="Arial"/>
          <w:b/>
        </w:rPr>
      </w:pPr>
      <w:r w:rsidRPr="003E0878">
        <w:rPr>
          <w:rFonts w:ascii="Arial" w:hAnsi="Arial" w:cs="Arial"/>
          <w:b/>
        </w:rPr>
        <w:t xml:space="preserve"> </w:t>
      </w:r>
      <w:r w:rsidR="00311237" w:rsidRPr="003E0878">
        <w:rPr>
          <w:rFonts w:ascii="Arial" w:hAnsi="Arial" w:cs="Arial"/>
          <w:b/>
        </w:rPr>
        <w:t>‘B</w:t>
      </w:r>
      <w:r w:rsidRPr="003E0878">
        <w:rPr>
          <w:rFonts w:ascii="Arial" w:hAnsi="Arial" w:cs="Arial"/>
          <w:b/>
        </w:rPr>
        <w:t>evraging</w:t>
      </w:r>
      <w:r w:rsidR="00311237" w:rsidRPr="003E0878">
        <w:rPr>
          <w:rFonts w:ascii="Arial" w:hAnsi="Arial" w:cs="Arial"/>
          <w:b/>
        </w:rPr>
        <w:t>’</w:t>
      </w:r>
      <w:r w:rsidRPr="003E0878">
        <w:rPr>
          <w:rFonts w:ascii="Arial" w:hAnsi="Arial" w:cs="Arial"/>
          <w:b/>
        </w:rPr>
        <w:t xml:space="preserve"> </w:t>
      </w:r>
      <w:r w:rsidR="00311237" w:rsidRPr="003E0878">
        <w:rPr>
          <w:rFonts w:ascii="Arial" w:hAnsi="Arial" w:cs="Arial"/>
          <w:b/>
        </w:rPr>
        <w:t xml:space="preserve">van de praktijk ter voorbereiding van </w:t>
      </w:r>
      <w:r w:rsidR="00BE7CC6" w:rsidRPr="003E0878">
        <w:rPr>
          <w:rFonts w:ascii="Arial" w:hAnsi="Arial" w:cs="Arial"/>
          <w:b/>
        </w:rPr>
        <w:t>actualiseringsfase</w:t>
      </w:r>
    </w:p>
    <w:p w14:paraId="66A5F2DD" w14:textId="77777777" w:rsidR="005637D8" w:rsidRPr="003E0878" w:rsidRDefault="005637D8" w:rsidP="005637D8">
      <w:pPr>
        <w:ind w:left="173"/>
        <w:rPr>
          <w:rFonts w:ascii="Verdana" w:hAnsi="Verdana" w:cs="Arial"/>
          <w:sz w:val="22"/>
          <w:u w:val="single"/>
        </w:rPr>
      </w:pPr>
    </w:p>
    <w:p w14:paraId="07630040" w14:textId="30AED223" w:rsidR="00F66226" w:rsidRPr="003E0878" w:rsidRDefault="008524C6" w:rsidP="00F66226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color w:val="000000"/>
          <w:sz w:val="22"/>
          <w:lang w:val="nl-BE" w:eastAsia="en-US"/>
        </w:rPr>
      </w:pP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Vanaf januari 2014 zal de PRODIA-ontwikkelgroep focussen op het actualiseren van het algemeen deel en een start maken met de aanpassing van de twee </w:t>
      </w:r>
      <w:r w:rsidR="00852BC8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diagnostische 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>protocollen m.b.t. le</w:t>
      </w:r>
      <w:r w:rsidR="00852BC8" w:rsidRPr="003E0878">
        <w:rPr>
          <w:rFonts w:ascii="Arial" w:eastAsia="Calibri" w:hAnsi="Arial" w:cs="Arial"/>
          <w:color w:val="000000"/>
          <w:sz w:val="22"/>
          <w:lang w:val="nl-BE" w:eastAsia="en-US"/>
        </w:rPr>
        <w:t>e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>r</w:t>
      </w:r>
      <w:r w:rsidR="00852BC8" w:rsidRPr="003E0878">
        <w:rPr>
          <w:rFonts w:ascii="Arial" w:eastAsia="Calibri" w:hAnsi="Arial" w:cs="Arial"/>
          <w:color w:val="000000"/>
          <w:sz w:val="22"/>
          <w:lang w:val="nl-BE" w:eastAsia="en-US"/>
        </w:rPr>
        <w:t>problemen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 en vermoeden van leerstoornissen</w:t>
      </w:r>
      <w:r w:rsidR="00F66226" w:rsidRPr="003E0878">
        <w:rPr>
          <w:rFonts w:ascii="Arial" w:eastAsia="Calibri" w:hAnsi="Arial" w:cs="Arial"/>
          <w:color w:val="000000"/>
          <w:sz w:val="22"/>
          <w:lang w:val="nl-BE" w:eastAsia="en-US"/>
        </w:rPr>
        <w:t>.</w:t>
      </w:r>
    </w:p>
    <w:p w14:paraId="7C0D434E" w14:textId="77777777" w:rsidR="008524C6" w:rsidRPr="003E0878" w:rsidRDefault="007E387E" w:rsidP="007E387E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color w:val="000000"/>
          <w:sz w:val="22"/>
          <w:lang w:val="nl-BE" w:eastAsia="en-US"/>
        </w:rPr>
      </w:pP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Men zal nagaan </w:t>
      </w:r>
      <w:r w:rsidR="008524C6" w:rsidRPr="003E0878">
        <w:rPr>
          <w:rFonts w:ascii="Arial" w:eastAsia="Calibri" w:hAnsi="Arial" w:cs="Arial"/>
          <w:color w:val="000000"/>
          <w:sz w:val="22"/>
          <w:lang w:val="nl-BE" w:eastAsia="en-US"/>
        </w:rPr>
        <w:t>op welke wijze het ICF-kader geïntegree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>rd kan worden in de protocollen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>. D</w:t>
      </w:r>
      <w:r w:rsidR="008524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e implicaties van het decreet betreffende maatregelen voor leerlingen met specifieke onderwijsbehoeften 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voor </w:t>
      </w:r>
      <w:r w:rsidR="008524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de protocollen 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worden </w:t>
      </w:r>
      <w:r w:rsidR="008524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in kaart 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gebracht en </w:t>
      </w:r>
      <w:r w:rsidR="008524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waar nodig 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zullen </w:t>
      </w:r>
      <w:r w:rsidR="00BE7C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het 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algemeen deel en </w:t>
      </w:r>
      <w:r w:rsidR="00BE7CC6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de 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>thema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protocollen </w:t>
      </w:r>
      <w:r w:rsidR="00A46DD5" w:rsidRPr="003E0878">
        <w:rPr>
          <w:rFonts w:ascii="Arial" w:eastAsia="Calibri" w:hAnsi="Arial" w:cs="Arial"/>
          <w:color w:val="000000"/>
          <w:sz w:val="22"/>
          <w:lang w:val="nl-BE" w:eastAsia="en-US"/>
        </w:rPr>
        <w:t xml:space="preserve">worden </w:t>
      </w: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>aangepast.</w:t>
      </w:r>
    </w:p>
    <w:p w14:paraId="23DC000C" w14:textId="77777777" w:rsidR="00A46DD5" w:rsidRPr="003E0878" w:rsidRDefault="00A46DD5" w:rsidP="007E387E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color w:val="000000"/>
          <w:sz w:val="22"/>
          <w:lang w:val="nl-BE" w:eastAsia="en-US"/>
        </w:rPr>
      </w:pPr>
      <w:r w:rsidRPr="003E0878">
        <w:rPr>
          <w:rFonts w:ascii="Arial" w:eastAsia="Calibri" w:hAnsi="Arial" w:cs="Arial"/>
          <w:color w:val="000000"/>
          <w:sz w:val="22"/>
          <w:lang w:val="nl-BE" w:eastAsia="en-US"/>
        </w:rPr>
        <w:t>Het is tevens de opdracht om een sjabloon uit te werken voor de verslaggeving van een doorlopen handelingsgericht diagnostisch traject.</w:t>
      </w:r>
    </w:p>
    <w:p w14:paraId="49FA97D0" w14:textId="77777777" w:rsidR="005637D8" w:rsidRPr="003E0878" w:rsidRDefault="00C87CEB" w:rsidP="00A46DD5">
      <w:pPr>
        <w:spacing w:line="276" w:lineRule="auto"/>
        <w:rPr>
          <w:rFonts w:ascii="Arial" w:hAnsi="Arial" w:cs="Arial"/>
          <w:i/>
          <w:sz w:val="22"/>
          <w:u w:val="single"/>
        </w:rPr>
      </w:pPr>
      <w:r w:rsidRPr="003E0878">
        <w:rPr>
          <w:rFonts w:ascii="Arial" w:hAnsi="Arial" w:cs="Arial"/>
          <w:i/>
          <w:sz w:val="22"/>
          <w:u w:val="single"/>
        </w:rPr>
        <w:t>Doel bevraging:</w:t>
      </w:r>
    </w:p>
    <w:p w14:paraId="2D9EDD08" w14:textId="3DC04B7A" w:rsidR="00C87CEB" w:rsidRPr="003E0878" w:rsidRDefault="00C87CEB" w:rsidP="00311237">
      <w:pPr>
        <w:spacing w:line="276" w:lineRule="auto"/>
        <w:rPr>
          <w:rFonts w:ascii="Arial" w:hAnsi="Arial" w:cs="Arial"/>
          <w:sz w:val="22"/>
        </w:rPr>
      </w:pPr>
      <w:r w:rsidRPr="003E0878">
        <w:rPr>
          <w:rFonts w:ascii="Arial" w:hAnsi="Arial" w:cs="Arial"/>
          <w:sz w:val="22"/>
        </w:rPr>
        <w:t xml:space="preserve">Verzamelen van </w:t>
      </w:r>
      <w:r w:rsidR="00717FF2" w:rsidRPr="003E0878">
        <w:rPr>
          <w:rFonts w:ascii="Arial" w:hAnsi="Arial" w:cs="Arial"/>
          <w:sz w:val="22"/>
        </w:rPr>
        <w:t xml:space="preserve">voorstellen </w:t>
      </w:r>
      <w:r w:rsidRPr="003E0878">
        <w:rPr>
          <w:rFonts w:ascii="Arial" w:hAnsi="Arial" w:cs="Arial"/>
          <w:sz w:val="22"/>
        </w:rPr>
        <w:t>en suggesties ter verduidelijking en verdieping van het algemeen deel</w:t>
      </w:r>
      <w:r w:rsidR="00A46DD5" w:rsidRPr="003E0878">
        <w:rPr>
          <w:rFonts w:ascii="Arial" w:hAnsi="Arial" w:cs="Arial"/>
          <w:sz w:val="22"/>
        </w:rPr>
        <w:t xml:space="preserve"> en de protocollen ‘lezen en spellen’ en ‘rekenen’</w:t>
      </w:r>
      <w:r w:rsidRPr="003E0878">
        <w:rPr>
          <w:rFonts w:ascii="Arial" w:hAnsi="Arial" w:cs="Arial"/>
          <w:sz w:val="22"/>
        </w:rPr>
        <w:t xml:space="preserve">. </w:t>
      </w:r>
    </w:p>
    <w:p w14:paraId="429246E9" w14:textId="77777777" w:rsidR="005637D8" w:rsidRPr="003E0878" w:rsidRDefault="005637D8" w:rsidP="00311237">
      <w:pPr>
        <w:spacing w:line="276" w:lineRule="auto"/>
        <w:rPr>
          <w:rFonts w:ascii="Arial" w:hAnsi="Arial" w:cs="Arial"/>
          <w:i/>
          <w:sz w:val="22"/>
          <w:u w:val="single"/>
        </w:rPr>
      </w:pPr>
      <w:r w:rsidRPr="003E0878">
        <w:rPr>
          <w:rFonts w:ascii="Arial" w:hAnsi="Arial" w:cs="Arial"/>
          <w:i/>
          <w:sz w:val="22"/>
          <w:u w:val="single"/>
        </w:rPr>
        <w:t xml:space="preserve">Wat wil de </w:t>
      </w:r>
      <w:proofErr w:type="spellStart"/>
      <w:r w:rsidRPr="003E0878">
        <w:rPr>
          <w:rFonts w:ascii="Arial" w:hAnsi="Arial" w:cs="Arial"/>
          <w:i/>
          <w:sz w:val="22"/>
          <w:u w:val="single"/>
        </w:rPr>
        <w:t>prodia</w:t>
      </w:r>
      <w:proofErr w:type="spellEnd"/>
      <w:r w:rsidRPr="003E0878">
        <w:rPr>
          <w:rFonts w:ascii="Arial" w:hAnsi="Arial" w:cs="Arial"/>
          <w:i/>
          <w:sz w:val="22"/>
          <w:u w:val="single"/>
        </w:rPr>
        <w:t>-werkgroep graag weten</w:t>
      </w:r>
      <w:r w:rsidR="00311237" w:rsidRPr="003E0878">
        <w:rPr>
          <w:rFonts w:ascii="Arial" w:hAnsi="Arial" w:cs="Arial"/>
          <w:i/>
          <w:sz w:val="22"/>
          <w:u w:val="single"/>
        </w:rPr>
        <w:t>?</w:t>
      </w:r>
      <w:r w:rsidRPr="003E0878">
        <w:rPr>
          <w:rFonts w:ascii="Arial" w:hAnsi="Arial" w:cs="Arial"/>
          <w:i/>
          <w:sz w:val="22"/>
          <w:u w:val="single"/>
        </w:rPr>
        <w:t xml:space="preserve"> </w:t>
      </w:r>
    </w:p>
    <w:p w14:paraId="00B72BAB" w14:textId="77777777" w:rsidR="00717FF2" w:rsidRPr="000E2D51" w:rsidRDefault="00717FF2" w:rsidP="000E2D51">
      <w:pPr>
        <w:pStyle w:val="Lijstalinea"/>
        <w:numPr>
          <w:ilvl w:val="0"/>
          <w:numId w:val="14"/>
        </w:numPr>
        <w:spacing w:line="276" w:lineRule="auto"/>
        <w:rPr>
          <w:rFonts w:ascii="Arial" w:hAnsi="Arial" w:cs="Arial"/>
          <w:sz w:val="22"/>
        </w:rPr>
      </w:pPr>
      <w:proofErr w:type="spellStart"/>
      <w:r w:rsidRPr="000E2D51">
        <w:rPr>
          <w:rFonts w:ascii="Arial" w:hAnsi="Arial" w:cs="Arial"/>
          <w:sz w:val="22"/>
        </w:rPr>
        <w:t>Zorgcontinuum</w:t>
      </w:r>
      <w:proofErr w:type="spellEnd"/>
    </w:p>
    <w:p w14:paraId="0E12FC7E" w14:textId="77777777" w:rsidR="007E387E" w:rsidRPr="000E2D51" w:rsidRDefault="005637D8" w:rsidP="000E2D51">
      <w:pPr>
        <w:spacing w:after="0" w:line="276" w:lineRule="auto"/>
        <w:ind w:left="346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 xml:space="preserve">Graag per fase aangeven </w:t>
      </w:r>
    </w:p>
    <w:p w14:paraId="096D1830" w14:textId="77777777" w:rsidR="005637D8" w:rsidRPr="000E2D51" w:rsidRDefault="008524C6" w:rsidP="000E2D51">
      <w:pPr>
        <w:pStyle w:val="Lijstalinea"/>
        <w:numPr>
          <w:ilvl w:val="0"/>
          <w:numId w:val="13"/>
        </w:numPr>
        <w:spacing w:line="276" w:lineRule="auto"/>
        <w:ind w:left="879"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>of deze fase voldoende helder beschrijft wat er wordt bedoeld</w:t>
      </w:r>
      <w:r w:rsidR="00311237" w:rsidRPr="000E2D51">
        <w:rPr>
          <w:rFonts w:ascii="Arial" w:hAnsi="Arial" w:cs="Arial"/>
          <w:sz w:val="22"/>
          <w:szCs w:val="24"/>
        </w:rPr>
        <w:t>;</w:t>
      </w:r>
    </w:p>
    <w:p w14:paraId="3945A113" w14:textId="32838919" w:rsidR="007E387E" w:rsidRPr="000E2D51" w:rsidRDefault="007E387E" w:rsidP="000E2D51">
      <w:pPr>
        <w:pStyle w:val="Lijstalinea"/>
        <w:numPr>
          <w:ilvl w:val="0"/>
          <w:numId w:val="13"/>
        </w:numPr>
        <w:spacing w:line="276" w:lineRule="auto"/>
        <w:ind w:left="879"/>
        <w:contextualSpacing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>welke ideeën, begrippen, rollen</w:t>
      </w:r>
      <w:r w:rsidR="000E2D51">
        <w:rPr>
          <w:rFonts w:ascii="Arial" w:hAnsi="Arial" w:cs="Arial"/>
          <w:sz w:val="22"/>
          <w:szCs w:val="24"/>
        </w:rPr>
        <w:t xml:space="preserve"> (taakverdeling)</w:t>
      </w:r>
      <w:r w:rsidRPr="000E2D51">
        <w:rPr>
          <w:rFonts w:ascii="Arial" w:hAnsi="Arial" w:cs="Arial"/>
          <w:sz w:val="22"/>
          <w:szCs w:val="24"/>
        </w:rPr>
        <w:t xml:space="preserve"> nog verder verduideli</w:t>
      </w:r>
      <w:r w:rsidR="00311237" w:rsidRPr="000E2D51">
        <w:rPr>
          <w:rFonts w:ascii="Arial" w:hAnsi="Arial" w:cs="Arial"/>
          <w:sz w:val="22"/>
          <w:szCs w:val="24"/>
        </w:rPr>
        <w:t>jkt moeten worden;</w:t>
      </w:r>
    </w:p>
    <w:p w14:paraId="3F411781" w14:textId="77777777" w:rsidR="007E387E" w:rsidRPr="000E2D51" w:rsidRDefault="007E387E" w:rsidP="000E2D51">
      <w:pPr>
        <w:pStyle w:val="Lijstalinea"/>
        <w:numPr>
          <w:ilvl w:val="0"/>
          <w:numId w:val="13"/>
        </w:numPr>
        <w:spacing w:line="276" w:lineRule="auto"/>
        <w:ind w:left="879"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>of er essentiële inzichten ontbreken</w:t>
      </w:r>
      <w:r w:rsidR="00311237" w:rsidRPr="000E2D51">
        <w:rPr>
          <w:rFonts w:ascii="Arial" w:hAnsi="Arial" w:cs="Arial"/>
          <w:sz w:val="22"/>
          <w:szCs w:val="24"/>
        </w:rPr>
        <w:t>.</w:t>
      </w:r>
    </w:p>
    <w:p w14:paraId="3F2F777F" w14:textId="77777777" w:rsidR="00311237" w:rsidRPr="000E2D51" w:rsidRDefault="00311237" w:rsidP="00311237">
      <w:pPr>
        <w:pStyle w:val="Lijstalinea"/>
        <w:spacing w:line="276" w:lineRule="auto"/>
        <w:ind w:left="533"/>
        <w:rPr>
          <w:rFonts w:ascii="Arial" w:hAnsi="Arial" w:cs="Arial"/>
          <w:sz w:val="22"/>
          <w:szCs w:val="24"/>
        </w:rPr>
      </w:pPr>
    </w:p>
    <w:p w14:paraId="1B080F7E" w14:textId="77777777" w:rsidR="00717FF2" w:rsidRPr="000E2D51" w:rsidRDefault="00717FF2" w:rsidP="000E2D51">
      <w:pPr>
        <w:pStyle w:val="Lijstalinea"/>
        <w:numPr>
          <w:ilvl w:val="0"/>
          <w:numId w:val="14"/>
        </w:numPr>
        <w:spacing w:line="276" w:lineRule="auto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>Hulpmiddelen en bijlagen</w:t>
      </w:r>
    </w:p>
    <w:p w14:paraId="1F470BC6" w14:textId="7BDF5E0A" w:rsidR="00717FF2" w:rsidRPr="000E2D51" w:rsidRDefault="00717FF2" w:rsidP="000E2D51">
      <w:pPr>
        <w:pStyle w:val="Lijstalinea"/>
        <w:numPr>
          <w:ilvl w:val="0"/>
          <w:numId w:val="13"/>
        </w:numPr>
        <w:spacing w:line="276" w:lineRule="auto"/>
        <w:ind w:left="879"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 xml:space="preserve">Wat moet </w:t>
      </w:r>
      <w:r w:rsidR="007E387E" w:rsidRPr="000E2D51">
        <w:rPr>
          <w:rFonts w:ascii="Arial" w:hAnsi="Arial" w:cs="Arial"/>
          <w:sz w:val="22"/>
          <w:szCs w:val="24"/>
        </w:rPr>
        <w:t xml:space="preserve">zeker </w:t>
      </w:r>
      <w:r w:rsidR="008524C6" w:rsidRPr="000E2D51">
        <w:rPr>
          <w:rFonts w:ascii="Arial" w:hAnsi="Arial" w:cs="Arial"/>
          <w:sz w:val="22"/>
          <w:szCs w:val="24"/>
        </w:rPr>
        <w:t xml:space="preserve">behouden blijven, </w:t>
      </w:r>
    </w:p>
    <w:p w14:paraId="039B6AD9" w14:textId="77777777" w:rsidR="00717FF2" w:rsidRPr="000E2D51" w:rsidRDefault="00717FF2" w:rsidP="000E2D51">
      <w:pPr>
        <w:pStyle w:val="Lijstalinea"/>
        <w:numPr>
          <w:ilvl w:val="0"/>
          <w:numId w:val="13"/>
        </w:numPr>
        <w:spacing w:line="276" w:lineRule="auto"/>
        <w:ind w:left="879"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>Wat ontbreekt, of wat moet aangevuld worden?</w:t>
      </w:r>
    </w:p>
    <w:p w14:paraId="7C5EB7FB" w14:textId="1F199451" w:rsidR="00311237" w:rsidRPr="000E2D51" w:rsidRDefault="00717FF2" w:rsidP="000E2D51">
      <w:pPr>
        <w:pStyle w:val="Lijstalinea"/>
        <w:numPr>
          <w:ilvl w:val="0"/>
          <w:numId w:val="13"/>
        </w:numPr>
        <w:spacing w:line="276" w:lineRule="auto"/>
        <w:ind w:left="879"/>
        <w:rPr>
          <w:rFonts w:ascii="Arial" w:hAnsi="Arial" w:cs="Arial"/>
          <w:sz w:val="22"/>
          <w:szCs w:val="24"/>
        </w:rPr>
      </w:pPr>
      <w:r w:rsidRPr="000E2D51">
        <w:rPr>
          <w:rFonts w:ascii="Arial" w:hAnsi="Arial" w:cs="Arial"/>
          <w:sz w:val="22"/>
          <w:szCs w:val="24"/>
        </w:rPr>
        <w:t>Wat blijkt</w:t>
      </w:r>
      <w:bookmarkStart w:id="0" w:name="_GoBack"/>
      <w:bookmarkEnd w:id="0"/>
      <w:r w:rsidRPr="000E2D51">
        <w:rPr>
          <w:rFonts w:ascii="Arial" w:hAnsi="Arial" w:cs="Arial"/>
          <w:sz w:val="22"/>
          <w:szCs w:val="24"/>
        </w:rPr>
        <w:t xml:space="preserve"> overbodig?</w:t>
      </w:r>
    </w:p>
    <w:p w14:paraId="58C51E61" w14:textId="77777777" w:rsidR="00717FF2" w:rsidRPr="000E2D51" w:rsidRDefault="00717FF2" w:rsidP="000E2D51">
      <w:pPr>
        <w:pStyle w:val="Lijstalinea"/>
        <w:spacing w:line="276" w:lineRule="auto"/>
        <w:ind w:left="879"/>
        <w:rPr>
          <w:rFonts w:ascii="Arial" w:hAnsi="Arial" w:cs="Arial"/>
          <w:sz w:val="22"/>
          <w:szCs w:val="24"/>
        </w:rPr>
      </w:pPr>
    </w:p>
    <w:p w14:paraId="1D2B555E" w14:textId="77777777" w:rsidR="00717FF2" w:rsidRPr="000E2D51" w:rsidRDefault="00717FF2" w:rsidP="000E2D51">
      <w:pPr>
        <w:pStyle w:val="Lijstalinea"/>
        <w:numPr>
          <w:ilvl w:val="0"/>
          <w:numId w:val="14"/>
        </w:numPr>
        <w:spacing w:line="276" w:lineRule="auto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>Verslaggeving</w:t>
      </w:r>
    </w:p>
    <w:p w14:paraId="2276C0BB" w14:textId="2FBAC1A9" w:rsidR="005637D8" w:rsidRPr="000E2D51" w:rsidRDefault="00311237" w:rsidP="000E2D51">
      <w:pPr>
        <w:ind w:left="360" w:right="-709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 xml:space="preserve">Indien u </w:t>
      </w:r>
      <w:r w:rsidR="00717FF2" w:rsidRPr="000E2D51">
        <w:rPr>
          <w:rFonts w:ascii="Arial" w:hAnsi="Arial" w:cs="Arial"/>
          <w:sz w:val="22"/>
        </w:rPr>
        <w:t xml:space="preserve">beschikt over een </w:t>
      </w:r>
      <w:r w:rsidRPr="000E2D51">
        <w:rPr>
          <w:rFonts w:ascii="Arial" w:hAnsi="Arial" w:cs="Arial"/>
          <w:sz w:val="22"/>
        </w:rPr>
        <w:t>format voor verslaggeving</w:t>
      </w:r>
      <w:r w:rsidR="005637D8" w:rsidRPr="000E2D51">
        <w:rPr>
          <w:rFonts w:ascii="Arial" w:hAnsi="Arial" w:cs="Arial"/>
          <w:sz w:val="22"/>
        </w:rPr>
        <w:t xml:space="preserve"> na </w:t>
      </w:r>
      <w:r w:rsidRPr="000E2D51">
        <w:rPr>
          <w:rFonts w:ascii="Arial" w:hAnsi="Arial" w:cs="Arial"/>
          <w:sz w:val="22"/>
        </w:rPr>
        <w:t>een diagnostisch traject ontvangen we dit graag.</w:t>
      </w:r>
      <w:r w:rsidR="00717FF2" w:rsidRPr="000E2D51">
        <w:rPr>
          <w:rFonts w:ascii="Arial" w:hAnsi="Arial" w:cs="Arial"/>
          <w:sz w:val="22"/>
        </w:rPr>
        <w:t xml:space="preserve"> We willen met het ‘Prodia-verslag’ immers zo nauw mogelijk aansluiten bij bestaande </w:t>
      </w:r>
      <w:proofErr w:type="spellStart"/>
      <w:r w:rsidR="00717FF2" w:rsidRPr="000E2D51">
        <w:rPr>
          <w:rFonts w:ascii="Arial" w:hAnsi="Arial" w:cs="Arial"/>
          <w:sz w:val="22"/>
        </w:rPr>
        <w:t>good</w:t>
      </w:r>
      <w:proofErr w:type="spellEnd"/>
      <w:r w:rsidR="00717FF2" w:rsidRPr="000E2D51">
        <w:rPr>
          <w:rFonts w:ascii="Arial" w:hAnsi="Arial" w:cs="Arial"/>
          <w:sz w:val="22"/>
        </w:rPr>
        <w:t xml:space="preserve"> </w:t>
      </w:r>
      <w:proofErr w:type="spellStart"/>
      <w:r w:rsidR="00717FF2" w:rsidRPr="000E2D51">
        <w:rPr>
          <w:rFonts w:ascii="Arial" w:hAnsi="Arial" w:cs="Arial"/>
          <w:sz w:val="22"/>
        </w:rPr>
        <w:t>practice</w:t>
      </w:r>
      <w:proofErr w:type="spellEnd"/>
      <w:r w:rsidR="00717FF2" w:rsidRPr="000E2D51">
        <w:rPr>
          <w:rFonts w:ascii="Arial" w:hAnsi="Arial" w:cs="Arial"/>
          <w:sz w:val="22"/>
        </w:rPr>
        <w:t>.</w:t>
      </w:r>
    </w:p>
    <w:p w14:paraId="40CC87A5" w14:textId="77777777" w:rsidR="00507963" w:rsidRPr="000E2D51" w:rsidRDefault="00507963" w:rsidP="000E2D51">
      <w:pPr>
        <w:pStyle w:val="Lijstalinea"/>
        <w:spacing w:line="276" w:lineRule="auto"/>
        <w:ind w:left="533"/>
        <w:rPr>
          <w:rFonts w:ascii="Arial" w:hAnsi="Arial" w:cs="Arial"/>
          <w:sz w:val="22"/>
        </w:rPr>
      </w:pPr>
    </w:p>
    <w:p w14:paraId="017CAA40" w14:textId="77777777" w:rsidR="00717FF2" w:rsidRPr="000E2D51" w:rsidRDefault="00717FF2" w:rsidP="000E2D51">
      <w:pPr>
        <w:pStyle w:val="Lijstalinea"/>
        <w:numPr>
          <w:ilvl w:val="0"/>
          <w:numId w:val="14"/>
        </w:numPr>
        <w:spacing w:line="276" w:lineRule="auto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>Verspreiding van de protocollen</w:t>
      </w:r>
    </w:p>
    <w:p w14:paraId="269BFC8B" w14:textId="77777777" w:rsidR="00311237" w:rsidRPr="000E2D51" w:rsidRDefault="00311237" w:rsidP="000E2D51">
      <w:pPr>
        <w:ind w:left="360" w:right="-709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 xml:space="preserve">De protocollen worden aangeboden via de website </w:t>
      </w:r>
      <w:hyperlink r:id="rId9" w:history="1">
        <w:r w:rsidRPr="000E2D51">
          <w:rPr>
            <w:rStyle w:val="Hyperlink"/>
            <w:rFonts w:ascii="Arial" w:hAnsi="Arial" w:cs="Arial"/>
            <w:sz w:val="22"/>
          </w:rPr>
          <w:t>www.prodiagnostiek.be</w:t>
        </w:r>
      </w:hyperlink>
      <w:r w:rsidRPr="000E2D51">
        <w:rPr>
          <w:rFonts w:ascii="Arial" w:hAnsi="Arial" w:cs="Arial"/>
          <w:sz w:val="22"/>
        </w:rPr>
        <w:t xml:space="preserve"> en als pdf-document. Heeft u suggesties ter verbetering?</w:t>
      </w:r>
    </w:p>
    <w:p w14:paraId="4934292D" w14:textId="77777777" w:rsidR="00507963" w:rsidRPr="000E2D51" w:rsidRDefault="00507963" w:rsidP="000E2D51">
      <w:pPr>
        <w:pStyle w:val="Lijstalinea"/>
        <w:spacing w:line="276" w:lineRule="auto"/>
        <w:ind w:left="533"/>
        <w:rPr>
          <w:rFonts w:ascii="Arial" w:hAnsi="Arial" w:cs="Arial"/>
          <w:sz w:val="22"/>
        </w:rPr>
      </w:pPr>
    </w:p>
    <w:p w14:paraId="711C9007" w14:textId="77777777" w:rsidR="00311237" w:rsidRPr="000E2D51" w:rsidRDefault="00311237" w:rsidP="00311237">
      <w:pPr>
        <w:rPr>
          <w:rFonts w:ascii="Arial" w:hAnsi="Arial" w:cs="Arial"/>
          <w:i/>
          <w:sz w:val="22"/>
          <w:u w:val="single"/>
        </w:rPr>
      </w:pPr>
      <w:r w:rsidRPr="000E2D51">
        <w:rPr>
          <w:rFonts w:ascii="Arial" w:hAnsi="Arial" w:cs="Arial"/>
          <w:i/>
          <w:sz w:val="22"/>
          <w:u w:val="single"/>
        </w:rPr>
        <w:t>Concrete afspraken</w:t>
      </w:r>
    </w:p>
    <w:p w14:paraId="5A9DBEFF" w14:textId="676BAEC7" w:rsidR="00C87CEB" w:rsidRPr="000E2D51" w:rsidRDefault="00311237" w:rsidP="003E0878">
      <w:pPr>
        <w:spacing w:line="276" w:lineRule="auto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>Graag ontvangen we de input tegen eind januari 2014.</w:t>
      </w:r>
      <w:r w:rsidR="00507963">
        <w:rPr>
          <w:rFonts w:ascii="Arial" w:hAnsi="Arial" w:cs="Arial"/>
          <w:sz w:val="22"/>
        </w:rPr>
        <w:t xml:space="preserve"> </w:t>
      </w:r>
      <w:r w:rsidR="003E0878">
        <w:rPr>
          <w:rFonts w:ascii="Arial" w:hAnsi="Arial" w:cs="Arial"/>
          <w:sz w:val="22"/>
        </w:rPr>
        <w:t>Feedback</w:t>
      </w:r>
      <w:r w:rsidR="005637D8" w:rsidRPr="000E2D51">
        <w:rPr>
          <w:rFonts w:ascii="Arial" w:hAnsi="Arial" w:cs="Arial"/>
          <w:sz w:val="22"/>
        </w:rPr>
        <w:t xml:space="preserve"> </w:t>
      </w:r>
      <w:r w:rsidR="003E0878">
        <w:rPr>
          <w:rFonts w:ascii="Arial" w:hAnsi="Arial" w:cs="Arial"/>
          <w:sz w:val="22"/>
        </w:rPr>
        <w:t xml:space="preserve">op de protocollen </w:t>
      </w:r>
      <w:r w:rsidR="005637D8" w:rsidRPr="000E2D51">
        <w:rPr>
          <w:rFonts w:ascii="Arial" w:hAnsi="Arial" w:cs="Arial"/>
          <w:sz w:val="22"/>
        </w:rPr>
        <w:t>mag</w:t>
      </w:r>
      <w:r w:rsidR="003E0878">
        <w:rPr>
          <w:rFonts w:ascii="Arial" w:hAnsi="Arial" w:cs="Arial"/>
          <w:sz w:val="22"/>
        </w:rPr>
        <w:t xml:space="preserve"> een</w:t>
      </w:r>
      <w:r w:rsidR="005637D8" w:rsidRPr="000E2D51">
        <w:rPr>
          <w:rFonts w:ascii="Arial" w:hAnsi="Arial" w:cs="Arial"/>
          <w:sz w:val="22"/>
        </w:rPr>
        <w:t xml:space="preserve"> ‘open verslag’ zijn of</w:t>
      </w:r>
      <w:r w:rsidR="003E0878">
        <w:rPr>
          <w:rFonts w:ascii="Arial" w:hAnsi="Arial" w:cs="Arial"/>
          <w:sz w:val="22"/>
        </w:rPr>
        <w:t xml:space="preserve"> rechtstreeks</w:t>
      </w:r>
      <w:r w:rsidR="005637D8" w:rsidRPr="000E2D51">
        <w:rPr>
          <w:rFonts w:ascii="Arial" w:hAnsi="Arial" w:cs="Arial"/>
          <w:sz w:val="22"/>
        </w:rPr>
        <w:t xml:space="preserve"> aange</w:t>
      </w:r>
      <w:r w:rsidRPr="000E2D51">
        <w:rPr>
          <w:rFonts w:ascii="Arial" w:hAnsi="Arial" w:cs="Arial"/>
          <w:sz w:val="22"/>
        </w:rPr>
        <w:t xml:space="preserve">geven worden </w:t>
      </w:r>
      <w:r w:rsidR="005637D8" w:rsidRPr="000E2D51">
        <w:rPr>
          <w:rFonts w:ascii="Arial" w:hAnsi="Arial" w:cs="Arial"/>
          <w:sz w:val="22"/>
        </w:rPr>
        <w:t xml:space="preserve">in </w:t>
      </w:r>
      <w:r w:rsidRPr="000E2D51">
        <w:rPr>
          <w:rFonts w:ascii="Arial" w:hAnsi="Arial" w:cs="Arial"/>
          <w:sz w:val="22"/>
        </w:rPr>
        <w:t xml:space="preserve">(de </w:t>
      </w:r>
      <w:r w:rsidR="005637D8" w:rsidRPr="000E2D51">
        <w:rPr>
          <w:rFonts w:ascii="Arial" w:hAnsi="Arial" w:cs="Arial"/>
          <w:sz w:val="22"/>
        </w:rPr>
        <w:t>structuur van</w:t>
      </w:r>
      <w:r w:rsidRPr="000E2D51">
        <w:rPr>
          <w:rFonts w:ascii="Arial" w:hAnsi="Arial" w:cs="Arial"/>
          <w:sz w:val="22"/>
        </w:rPr>
        <w:t>)</w:t>
      </w:r>
      <w:r w:rsidR="005637D8" w:rsidRPr="000E2D51">
        <w:rPr>
          <w:rFonts w:ascii="Arial" w:hAnsi="Arial" w:cs="Arial"/>
          <w:sz w:val="22"/>
        </w:rPr>
        <w:t xml:space="preserve"> </w:t>
      </w:r>
      <w:r w:rsidRPr="000E2D51">
        <w:rPr>
          <w:rFonts w:ascii="Arial" w:hAnsi="Arial" w:cs="Arial"/>
          <w:sz w:val="22"/>
        </w:rPr>
        <w:t xml:space="preserve">het </w:t>
      </w:r>
      <w:r w:rsidR="005637D8" w:rsidRPr="000E2D51">
        <w:rPr>
          <w:rFonts w:ascii="Arial" w:hAnsi="Arial" w:cs="Arial"/>
          <w:sz w:val="22"/>
        </w:rPr>
        <w:t xml:space="preserve">protocol. </w:t>
      </w:r>
    </w:p>
    <w:p w14:paraId="70B52D8D" w14:textId="77777777" w:rsidR="005637D8" w:rsidRPr="000E2D51" w:rsidRDefault="005637D8" w:rsidP="00BE7CC6">
      <w:pPr>
        <w:spacing w:line="276" w:lineRule="auto"/>
        <w:rPr>
          <w:rFonts w:ascii="Arial" w:hAnsi="Arial" w:cs="Arial"/>
          <w:sz w:val="22"/>
        </w:rPr>
      </w:pPr>
      <w:r w:rsidRPr="000E2D51">
        <w:rPr>
          <w:rFonts w:ascii="Arial" w:hAnsi="Arial" w:cs="Arial"/>
          <w:sz w:val="22"/>
        </w:rPr>
        <w:t xml:space="preserve">Verslaggeving mag bezorgd worden aan: </w:t>
      </w:r>
    </w:p>
    <w:p w14:paraId="71A17028" w14:textId="77777777" w:rsidR="005637D8" w:rsidRPr="000E2D51" w:rsidRDefault="00802A98" w:rsidP="005637D8">
      <w:pPr>
        <w:pStyle w:val="Lijstalinea"/>
        <w:numPr>
          <w:ilvl w:val="0"/>
          <w:numId w:val="12"/>
        </w:numPr>
        <w:spacing w:after="160" w:line="259" w:lineRule="auto"/>
        <w:contextualSpacing/>
        <w:rPr>
          <w:rFonts w:ascii="Arial" w:hAnsi="Arial" w:cs="Arial"/>
          <w:sz w:val="18"/>
        </w:rPr>
      </w:pPr>
      <w:hyperlink r:id="rId10" w:history="1">
        <w:r w:rsidR="005637D8" w:rsidRPr="000E2D51">
          <w:rPr>
            <w:rStyle w:val="Hyperlink"/>
            <w:rFonts w:ascii="Arial" w:hAnsi="Arial" w:cs="Arial"/>
            <w:sz w:val="18"/>
          </w:rPr>
          <w:t>moniek.dekeyser@vclbgent.be</w:t>
        </w:r>
      </w:hyperlink>
      <w:r w:rsidR="005637D8" w:rsidRPr="000E2D51">
        <w:rPr>
          <w:rFonts w:ascii="Arial" w:hAnsi="Arial" w:cs="Arial"/>
          <w:sz w:val="18"/>
        </w:rPr>
        <w:t xml:space="preserve">: algemeen deel </w:t>
      </w:r>
    </w:p>
    <w:p w14:paraId="5958AB23" w14:textId="77777777" w:rsidR="005637D8" w:rsidRPr="000E2D51" w:rsidRDefault="00802A98" w:rsidP="005637D8">
      <w:pPr>
        <w:pStyle w:val="Lijstalinea"/>
        <w:numPr>
          <w:ilvl w:val="0"/>
          <w:numId w:val="12"/>
        </w:numPr>
        <w:spacing w:after="160" w:line="259" w:lineRule="auto"/>
        <w:contextualSpacing/>
        <w:rPr>
          <w:rFonts w:ascii="Arial" w:hAnsi="Arial" w:cs="Arial"/>
          <w:sz w:val="18"/>
        </w:rPr>
      </w:pPr>
      <w:hyperlink r:id="rId11" w:history="1">
        <w:r w:rsidR="005637D8" w:rsidRPr="000E2D51">
          <w:rPr>
            <w:rStyle w:val="Hyperlink"/>
            <w:rFonts w:ascii="Arial" w:hAnsi="Arial" w:cs="Arial"/>
            <w:sz w:val="18"/>
          </w:rPr>
          <w:t>mia.fabry@g-o.be</w:t>
        </w:r>
      </w:hyperlink>
      <w:r w:rsidR="005637D8" w:rsidRPr="000E2D51">
        <w:rPr>
          <w:rFonts w:ascii="Arial" w:hAnsi="Arial" w:cs="Arial"/>
          <w:sz w:val="18"/>
        </w:rPr>
        <w:t>: lezen en spellen en dyslexie</w:t>
      </w:r>
    </w:p>
    <w:p w14:paraId="39AA3A41" w14:textId="291D0101" w:rsidR="00F663EA" w:rsidRPr="000E2D51" w:rsidRDefault="00802A98" w:rsidP="00F663EA">
      <w:pPr>
        <w:pStyle w:val="Lijstalinea"/>
        <w:numPr>
          <w:ilvl w:val="0"/>
          <w:numId w:val="12"/>
        </w:numPr>
        <w:spacing w:after="160" w:line="259" w:lineRule="auto"/>
        <w:contextualSpacing/>
        <w:rPr>
          <w:rFonts w:ascii="Arial" w:hAnsi="Arial" w:cs="Arial"/>
          <w:sz w:val="18"/>
        </w:rPr>
        <w:sectPr w:rsidR="00F663EA" w:rsidRPr="000E2D51" w:rsidSect="00A46DD5">
          <w:headerReference w:type="default" r:id="rId12"/>
          <w:footerReference w:type="default" r:id="rId13"/>
          <w:type w:val="continuous"/>
          <w:pgSz w:w="11906" w:h="16838" w:code="9"/>
          <w:pgMar w:top="1304" w:right="1274" w:bottom="851" w:left="1134" w:header="680" w:footer="567" w:gutter="0"/>
          <w:cols w:space="708"/>
          <w:docGrid w:linePitch="360"/>
        </w:sectPr>
      </w:pPr>
      <w:hyperlink r:id="rId14" w:history="1">
        <w:r w:rsidR="005637D8" w:rsidRPr="000E2D51">
          <w:rPr>
            <w:rStyle w:val="Hyperlink"/>
            <w:rFonts w:ascii="Arial" w:hAnsi="Arial" w:cs="Arial"/>
            <w:sz w:val="18"/>
          </w:rPr>
          <w:t>filip.bally@ovsg.be</w:t>
        </w:r>
      </w:hyperlink>
      <w:r w:rsidR="005637D8" w:rsidRPr="000E2D51">
        <w:rPr>
          <w:rFonts w:ascii="Arial" w:hAnsi="Arial" w:cs="Arial"/>
          <w:sz w:val="18"/>
        </w:rPr>
        <w:t xml:space="preserve">: rekenen en </w:t>
      </w:r>
      <w:proofErr w:type="spellStart"/>
      <w:r w:rsidR="005637D8" w:rsidRPr="000E2D51">
        <w:rPr>
          <w:rFonts w:ascii="Arial" w:hAnsi="Arial" w:cs="Arial"/>
          <w:sz w:val="18"/>
        </w:rPr>
        <w:t>dyscalculi</w:t>
      </w:r>
      <w:r w:rsidR="003E0878">
        <w:rPr>
          <w:rFonts w:ascii="Arial" w:hAnsi="Arial" w:cs="Arial"/>
          <w:sz w:val="18"/>
        </w:rPr>
        <w:t>e</w:t>
      </w:r>
      <w:proofErr w:type="spellEnd"/>
    </w:p>
    <w:p w14:paraId="52898F9A" w14:textId="77777777" w:rsidR="00310D30" w:rsidRPr="000E2D51" w:rsidRDefault="00310D30" w:rsidP="00872242">
      <w:pPr>
        <w:spacing w:after="0"/>
        <w:rPr>
          <w:rFonts w:ascii="Century Gothic" w:eastAsia="Calibri" w:hAnsi="Century Gothic"/>
          <w:sz w:val="18"/>
          <w:szCs w:val="20"/>
        </w:rPr>
      </w:pPr>
    </w:p>
    <w:sectPr w:rsidR="00310D30" w:rsidRPr="000E2D51" w:rsidSect="00CE736C">
      <w:headerReference w:type="default" r:id="rId15"/>
      <w:footerReference w:type="default" r:id="rId16"/>
      <w:type w:val="continuous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A0CA28" w14:textId="77777777" w:rsidR="00802A98" w:rsidRDefault="00802A98">
      <w:r>
        <w:separator/>
      </w:r>
    </w:p>
  </w:endnote>
  <w:endnote w:type="continuationSeparator" w:id="0">
    <w:p w14:paraId="421BC0E3" w14:textId="77777777" w:rsidR="00802A98" w:rsidRDefault="00802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BAC336" w14:textId="77777777" w:rsidR="00310D30" w:rsidRDefault="00310D30" w:rsidP="00EF1337">
    <w:pPr>
      <w:pStyle w:val="Voettekst"/>
      <w:spacing w:before="120"/>
    </w:pPr>
    <w:r>
      <w:rPr>
        <w:noProof/>
        <w:sz w:val="20"/>
        <w:lang w:val="nl-BE" w:eastAsia="nl-BE"/>
      </w:rPr>
      <w:drawing>
        <wp:anchor distT="0" distB="0" distL="114300" distR="114300" simplePos="0" relativeHeight="251659264" behindDoc="0" locked="0" layoutInCell="1" allowOverlap="1" wp14:anchorId="4FE8FDE3" wp14:editId="3860D88A">
          <wp:simplePos x="0" y="0"/>
          <wp:positionH relativeFrom="column">
            <wp:posOffset>3837305</wp:posOffset>
          </wp:positionH>
          <wp:positionV relativeFrom="paragraph">
            <wp:posOffset>129540</wp:posOffset>
          </wp:positionV>
          <wp:extent cx="952500" cy="371475"/>
          <wp:effectExtent l="0" t="0" r="0" b="9525"/>
          <wp:wrapSquare wrapText="bothSides"/>
          <wp:docPr id="33" name="Afbeelding 1" descr="logo P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O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71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nl-BE" w:eastAsia="nl-BE"/>
      </w:rPr>
      <w:drawing>
        <wp:anchor distT="0" distB="0" distL="114300" distR="114300" simplePos="0" relativeHeight="251661312" behindDoc="1" locked="0" layoutInCell="1" allowOverlap="1" wp14:anchorId="765FEF43" wp14:editId="596AC1F8">
          <wp:simplePos x="0" y="0"/>
          <wp:positionH relativeFrom="column">
            <wp:posOffset>2317750</wp:posOffset>
          </wp:positionH>
          <wp:positionV relativeFrom="paragraph">
            <wp:posOffset>19685</wp:posOffset>
          </wp:positionV>
          <wp:extent cx="1143000" cy="593725"/>
          <wp:effectExtent l="0" t="0" r="0" b="0"/>
          <wp:wrapTight wrapText="bothSides">
            <wp:wrapPolygon edited="0">
              <wp:start x="0" y="0"/>
              <wp:lineTo x="0" y="20791"/>
              <wp:lineTo x="21240" y="20791"/>
              <wp:lineTo x="21240" y="0"/>
              <wp:lineTo x="0" y="0"/>
            </wp:wrapPolygon>
          </wp:wrapTight>
          <wp:docPr id="34" name="Afbeelding 34" descr="logo_base_kleur_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base_kleur_klei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3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nl-BE" w:eastAsia="nl-BE"/>
      </w:rPr>
      <w:drawing>
        <wp:anchor distT="0" distB="0" distL="114300" distR="114300" simplePos="0" relativeHeight="251663360" behindDoc="1" locked="0" layoutInCell="1" allowOverlap="1" wp14:anchorId="6FA01ED5" wp14:editId="6CCBC61D">
          <wp:simplePos x="0" y="0"/>
          <wp:positionH relativeFrom="column">
            <wp:posOffset>1376680</wp:posOffset>
          </wp:positionH>
          <wp:positionV relativeFrom="paragraph">
            <wp:posOffset>-5080</wp:posOffset>
          </wp:positionV>
          <wp:extent cx="638175" cy="690245"/>
          <wp:effectExtent l="0" t="0" r="9525" b="0"/>
          <wp:wrapNone/>
          <wp:docPr id="35" name="Afbeelding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90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nl-BE" w:eastAsia="nl-BE"/>
      </w:rPr>
      <w:drawing>
        <wp:anchor distT="0" distB="0" distL="114300" distR="114300" simplePos="0" relativeHeight="251662336" behindDoc="1" locked="0" layoutInCell="1" allowOverlap="1" wp14:anchorId="607C46BC" wp14:editId="1AB29269">
          <wp:simplePos x="0" y="0"/>
          <wp:positionH relativeFrom="column">
            <wp:posOffset>5061585</wp:posOffset>
          </wp:positionH>
          <wp:positionV relativeFrom="paragraph">
            <wp:posOffset>-5080</wp:posOffset>
          </wp:positionV>
          <wp:extent cx="1224915" cy="457200"/>
          <wp:effectExtent l="0" t="0" r="0" b="0"/>
          <wp:wrapNone/>
          <wp:docPr id="36" name="Afbeelding 36" descr="300ppi_vclbvzw_urlboog12042008-20080314-10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300ppi_vclbvzw_urlboog12042008-20080314-100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49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0"/>
        <w:szCs w:val="20"/>
        <w:lang w:val="nl-BE" w:eastAsia="nl-BE"/>
      </w:rPr>
      <w:drawing>
        <wp:inline distT="0" distB="0" distL="0" distR="0" wp14:anchorId="4FA78023" wp14:editId="67EBAF2E">
          <wp:extent cx="914400" cy="492760"/>
          <wp:effectExtent l="0" t="0" r="0" b="2540"/>
          <wp:docPr id="37" name="Afbeelding 37" descr="cid:image001.gif@01C83596.8AFB23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gif@01C83596.8AFB2320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492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BB5938" w14:textId="77777777" w:rsidR="00DA57DF" w:rsidRPr="00997A3C" w:rsidRDefault="00DA57DF" w:rsidP="00997A3C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19434C" w14:textId="77777777" w:rsidR="00802A98" w:rsidRDefault="00802A98">
      <w:r>
        <w:separator/>
      </w:r>
    </w:p>
  </w:footnote>
  <w:footnote w:type="continuationSeparator" w:id="0">
    <w:p w14:paraId="4BA8B890" w14:textId="77777777" w:rsidR="00802A98" w:rsidRDefault="00802A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DCAC62" w14:textId="77777777" w:rsidR="00310D30" w:rsidRDefault="00310D30" w:rsidP="0030647D">
    <w:pPr>
      <w:pStyle w:val="Koptekst"/>
      <w:tabs>
        <w:tab w:val="clear" w:pos="4536"/>
        <w:tab w:val="clear" w:pos="9072"/>
        <w:tab w:val="right" w:pos="9638"/>
      </w:tabs>
      <w:rPr>
        <w:sz w:val="18"/>
      </w:rPr>
    </w:pPr>
    <w:r>
      <w:rPr>
        <w:noProof/>
        <w:sz w:val="20"/>
        <w:lang w:val="nl-BE" w:eastAsia="nl-BE"/>
      </w:rPr>
      <w:drawing>
        <wp:anchor distT="0" distB="0" distL="114300" distR="114300" simplePos="0" relativeHeight="251664384" behindDoc="1" locked="0" layoutInCell="1" allowOverlap="1" wp14:anchorId="48C5E87F" wp14:editId="6B752A20">
          <wp:simplePos x="0" y="0"/>
          <wp:positionH relativeFrom="column">
            <wp:posOffset>-237490</wp:posOffset>
          </wp:positionH>
          <wp:positionV relativeFrom="paragraph">
            <wp:posOffset>-285750</wp:posOffset>
          </wp:positionV>
          <wp:extent cx="914400" cy="641350"/>
          <wp:effectExtent l="0" t="0" r="0" b="6350"/>
          <wp:wrapThrough wrapText="bothSides">
            <wp:wrapPolygon edited="0">
              <wp:start x="0" y="0"/>
              <wp:lineTo x="0" y="21172"/>
              <wp:lineTo x="21150" y="21172"/>
              <wp:lineTo x="21150" y="0"/>
              <wp:lineTo x="0" y="0"/>
            </wp:wrapPolygon>
          </wp:wrapThrough>
          <wp:docPr id="32" name="Afbeelding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dialogo-S-druk en prin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641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nl-BE" w:eastAsia="nl-B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DDED3D" wp14:editId="44E2E7F2">
              <wp:simplePos x="0" y="0"/>
              <wp:positionH relativeFrom="column">
                <wp:posOffset>-457200</wp:posOffset>
              </wp:positionH>
              <wp:positionV relativeFrom="paragraph">
                <wp:posOffset>401320</wp:posOffset>
              </wp:positionV>
              <wp:extent cx="6743700" cy="0"/>
              <wp:effectExtent l="9525" t="10795" r="9525" b="8255"/>
              <wp:wrapNone/>
              <wp:docPr id="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875D88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31.6pt" to="495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"/>
          </w:pict>
        </mc:Fallback>
      </mc:AlternateContent>
    </w:r>
    <w:r>
      <w:rPr>
        <w:sz w:val="18"/>
      </w:rPr>
      <w:tab/>
    </w:r>
  </w:p>
  <w:p w14:paraId="6CCDF6AD" w14:textId="77777777" w:rsidR="00310D30" w:rsidRDefault="00310D30" w:rsidP="0030647D">
    <w:pPr>
      <w:pStyle w:val="Koptekst"/>
      <w:tabs>
        <w:tab w:val="clear" w:pos="9072"/>
        <w:tab w:val="right" w:pos="9639"/>
      </w:tabs>
      <w:rPr>
        <w:sz w:val="18"/>
      </w:rPr>
    </w:pPr>
    <w:r>
      <w:rPr>
        <w:sz w:val="18"/>
      </w:rPr>
      <w:tab/>
    </w:r>
    <w:r>
      <w:rPr>
        <w:sz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D7E527" w14:textId="77777777" w:rsidR="00DA57DF" w:rsidRPr="0094064D" w:rsidRDefault="00DA57DF" w:rsidP="0094064D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56D8FAA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705FDC"/>
    <w:multiLevelType w:val="hybridMultilevel"/>
    <w:tmpl w:val="7BCA68C6"/>
    <w:lvl w:ilvl="0" w:tplc="08130011">
      <w:start w:val="1"/>
      <w:numFmt w:val="decimal"/>
      <w:lvlText w:val="%1)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8E1F3E"/>
    <w:multiLevelType w:val="hybridMultilevel"/>
    <w:tmpl w:val="91944594"/>
    <w:lvl w:ilvl="0" w:tplc="D180B1CA">
      <w:start w:val="1"/>
      <w:numFmt w:val="bullet"/>
      <w:lvlText w:val="ê"/>
      <w:lvlJc w:val="left"/>
      <w:pPr>
        <w:ind w:left="720" w:hanging="360"/>
      </w:pPr>
      <w:rPr>
        <w:rFonts w:ascii="Wingdings 3" w:hAnsi="Wingdings 3" w:hint="default"/>
      </w:rPr>
    </w:lvl>
    <w:lvl w:ilvl="1" w:tplc="08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2D282A"/>
    <w:multiLevelType w:val="multilevel"/>
    <w:tmpl w:val="B7FA66C4"/>
    <w:lvl w:ilvl="0">
      <w:numFmt w:val="decimal"/>
      <w:pStyle w:val="Kop1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Kop2"/>
      <w:lvlText w:val="%1.%2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2">
      <w:start w:val="1"/>
      <w:numFmt w:val="decimal"/>
      <w:pStyle w:val="Kop3"/>
      <w:lvlText w:val="%1.%2.%3."/>
      <w:lvlJc w:val="left"/>
      <w:pPr>
        <w:tabs>
          <w:tab w:val="num" w:pos="1797"/>
        </w:tabs>
        <w:ind w:left="15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57"/>
        </w:tabs>
        <w:ind w:left="208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77"/>
        </w:tabs>
        <w:ind w:left="258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37"/>
        </w:tabs>
        <w:ind w:left="309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57"/>
        </w:tabs>
        <w:ind w:left="359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17"/>
        </w:tabs>
        <w:ind w:left="410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37"/>
        </w:tabs>
        <w:ind w:left="4677" w:hanging="1440"/>
      </w:pPr>
      <w:rPr>
        <w:rFonts w:hint="default"/>
      </w:rPr>
    </w:lvl>
  </w:abstractNum>
  <w:abstractNum w:abstractNumId="4">
    <w:nsid w:val="4EB242EE"/>
    <w:multiLevelType w:val="hybridMultilevel"/>
    <w:tmpl w:val="E3721C62"/>
    <w:lvl w:ilvl="0" w:tplc="08130011">
      <w:start w:val="1"/>
      <w:numFmt w:val="decimal"/>
      <w:lvlText w:val="%1)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5752EAD"/>
    <w:multiLevelType w:val="hybridMultilevel"/>
    <w:tmpl w:val="DCFC3D6A"/>
    <w:lvl w:ilvl="0" w:tplc="8A787D56">
      <w:numFmt w:val="bullet"/>
      <w:pStyle w:val="opsomming"/>
      <w:lvlText w:val="-"/>
      <w:lvlJc w:val="left"/>
      <w:pPr>
        <w:tabs>
          <w:tab w:val="num" w:pos="927"/>
        </w:tabs>
        <w:ind w:left="907" w:hanging="34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BC2E9F"/>
    <w:multiLevelType w:val="hybridMultilevel"/>
    <w:tmpl w:val="ADBA59DC"/>
    <w:lvl w:ilvl="0" w:tplc="08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6134E0"/>
    <w:multiLevelType w:val="hybridMultilevel"/>
    <w:tmpl w:val="2674ABEA"/>
    <w:lvl w:ilvl="0" w:tplc="BA5CFF3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F405DA"/>
    <w:multiLevelType w:val="hybridMultilevel"/>
    <w:tmpl w:val="6EC273D2"/>
    <w:lvl w:ilvl="0" w:tplc="D180B1CA">
      <w:start w:val="1"/>
      <w:numFmt w:val="bullet"/>
      <w:lvlText w:val="ê"/>
      <w:lvlJc w:val="left"/>
      <w:pPr>
        <w:ind w:left="720" w:hanging="360"/>
      </w:pPr>
      <w:rPr>
        <w:rFonts w:ascii="Wingdings 3" w:hAnsi="Wingdings 3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02524A"/>
    <w:multiLevelType w:val="hybridMultilevel"/>
    <w:tmpl w:val="5E52FD4C"/>
    <w:lvl w:ilvl="0" w:tplc="D180B1CA">
      <w:start w:val="1"/>
      <w:numFmt w:val="bullet"/>
      <w:lvlText w:val="ê"/>
      <w:lvlJc w:val="left"/>
      <w:pPr>
        <w:ind w:left="720" w:hanging="360"/>
      </w:pPr>
      <w:rPr>
        <w:rFonts w:ascii="Wingdings 3" w:hAnsi="Wingdings 3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E238BD"/>
    <w:multiLevelType w:val="hybridMultilevel"/>
    <w:tmpl w:val="4F98C9BC"/>
    <w:lvl w:ilvl="0" w:tplc="08130011">
      <w:start w:val="1"/>
      <w:numFmt w:val="decimal"/>
      <w:lvlText w:val="%1)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F0C6760"/>
    <w:multiLevelType w:val="hybridMultilevel"/>
    <w:tmpl w:val="53C8A318"/>
    <w:lvl w:ilvl="0" w:tplc="AE768988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CD04F4"/>
    <w:multiLevelType w:val="hybridMultilevel"/>
    <w:tmpl w:val="7EA85092"/>
    <w:lvl w:ilvl="0" w:tplc="D180B1CA">
      <w:start w:val="1"/>
      <w:numFmt w:val="bullet"/>
      <w:lvlText w:val="ê"/>
      <w:lvlJc w:val="left"/>
      <w:pPr>
        <w:ind w:left="720" w:hanging="360"/>
      </w:pPr>
      <w:rPr>
        <w:rFonts w:ascii="Wingdings 3" w:hAnsi="Wingdings 3" w:hint="default"/>
      </w:rPr>
    </w:lvl>
    <w:lvl w:ilvl="1" w:tplc="08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3E90AB0"/>
    <w:multiLevelType w:val="hybridMultilevel"/>
    <w:tmpl w:val="81D66C04"/>
    <w:lvl w:ilvl="0" w:tplc="1284AFF2">
      <w:numFmt w:val="bullet"/>
      <w:lvlText w:val="-"/>
      <w:lvlJc w:val="left"/>
      <w:pPr>
        <w:ind w:left="533" w:hanging="360"/>
      </w:pPr>
      <w:rPr>
        <w:rFonts w:ascii="Verdana" w:eastAsia="Times New Roman" w:hAnsi="Verdana" w:cs="Arial" w:hint="default"/>
      </w:rPr>
    </w:lvl>
    <w:lvl w:ilvl="1" w:tplc="04130003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2"/>
  </w:num>
  <w:num w:numId="5">
    <w:abstractNumId w:val="2"/>
  </w:num>
  <w:num w:numId="6">
    <w:abstractNumId w:val="1"/>
  </w:num>
  <w:num w:numId="7">
    <w:abstractNumId w:val="9"/>
  </w:num>
  <w:num w:numId="8">
    <w:abstractNumId w:val="8"/>
  </w:num>
  <w:num w:numId="9">
    <w:abstractNumId w:val="6"/>
  </w:num>
  <w:num w:numId="10">
    <w:abstractNumId w:val="10"/>
  </w:num>
  <w:num w:numId="11">
    <w:abstractNumId w:val="11"/>
  </w:num>
  <w:num w:numId="12">
    <w:abstractNumId w:val="7"/>
  </w:num>
  <w:num w:numId="13">
    <w:abstractNumId w:val="13"/>
  </w:num>
  <w:num w:numId="14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activeWritingStyle w:appName="MSWord" w:lang="nl-BE" w:vendorID="9" w:dllVersion="512" w:checkStyle="1"/>
  <w:activeWritingStyle w:appName="MSWord" w:lang="nl-NL" w:vendorID="9" w:dllVersion="512" w:checkStyle="1"/>
  <w:activeWritingStyle w:appName="MSWord" w:lang="nl-BE" w:vendorID="1" w:dllVersion="512" w:checkStyle="1"/>
  <w:activeWritingStyle w:appName="MSWord" w:lang="nl-NL" w:vendorID="1" w:dllVersion="512" w:checkStyle="1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30"/>
    <w:rsid w:val="00000E44"/>
    <w:rsid w:val="00006F4A"/>
    <w:rsid w:val="00010720"/>
    <w:rsid w:val="000128A5"/>
    <w:rsid w:val="00024EC4"/>
    <w:rsid w:val="00030921"/>
    <w:rsid w:val="00036F9E"/>
    <w:rsid w:val="000377AC"/>
    <w:rsid w:val="00037983"/>
    <w:rsid w:val="000414E8"/>
    <w:rsid w:val="00043161"/>
    <w:rsid w:val="00043615"/>
    <w:rsid w:val="00052AA7"/>
    <w:rsid w:val="00056BB4"/>
    <w:rsid w:val="00061233"/>
    <w:rsid w:val="00061318"/>
    <w:rsid w:val="000640EB"/>
    <w:rsid w:val="000654F1"/>
    <w:rsid w:val="00073654"/>
    <w:rsid w:val="00082243"/>
    <w:rsid w:val="000825D5"/>
    <w:rsid w:val="0008370A"/>
    <w:rsid w:val="0009027D"/>
    <w:rsid w:val="0009260B"/>
    <w:rsid w:val="00092AA6"/>
    <w:rsid w:val="00094AA3"/>
    <w:rsid w:val="000964E1"/>
    <w:rsid w:val="000A1C3E"/>
    <w:rsid w:val="000A5F9F"/>
    <w:rsid w:val="000B0D17"/>
    <w:rsid w:val="000B0DB5"/>
    <w:rsid w:val="000C046A"/>
    <w:rsid w:val="000C4291"/>
    <w:rsid w:val="000C51A3"/>
    <w:rsid w:val="000C632F"/>
    <w:rsid w:val="000C73BF"/>
    <w:rsid w:val="000D1287"/>
    <w:rsid w:val="000D56CD"/>
    <w:rsid w:val="000E0876"/>
    <w:rsid w:val="000E0F78"/>
    <w:rsid w:val="000E10BF"/>
    <w:rsid w:val="000E2D51"/>
    <w:rsid w:val="000E4968"/>
    <w:rsid w:val="000E59BA"/>
    <w:rsid w:val="000E7D62"/>
    <w:rsid w:val="000F7B64"/>
    <w:rsid w:val="001003A3"/>
    <w:rsid w:val="00107F66"/>
    <w:rsid w:val="0011051C"/>
    <w:rsid w:val="001119E1"/>
    <w:rsid w:val="00120A3C"/>
    <w:rsid w:val="0012253C"/>
    <w:rsid w:val="001242EA"/>
    <w:rsid w:val="0014083C"/>
    <w:rsid w:val="00141B21"/>
    <w:rsid w:val="00145EE8"/>
    <w:rsid w:val="00154E9C"/>
    <w:rsid w:val="00155259"/>
    <w:rsid w:val="00156D9E"/>
    <w:rsid w:val="001578F6"/>
    <w:rsid w:val="0016331F"/>
    <w:rsid w:val="001638DC"/>
    <w:rsid w:val="001639EB"/>
    <w:rsid w:val="00163B25"/>
    <w:rsid w:val="00164620"/>
    <w:rsid w:val="001658CC"/>
    <w:rsid w:val="00170320"/>
    <w:rsid w:val="0017378F"/>
    <w:rsid w:val="00177A01"/>
    <w:rsid w:val="00180222"/>
    <w:rsid w:val="00181B22"/>
    <w:rsid w:val="001824D8"/>
    <w:rsid w:val="00186810"/>
    <w:rsid w:val="00187EC5"/>
    <w:rsid w:val="001A0853"/>
    <w:rsid w:val="001A6121"/>
    <w:rsid w:val="001A7EDC"/>
    <w:rsid w:val="001B09DF"/>
    <w:rsid w:val="001B0FD3"/>
    <w:rsid w:val="001B3722"/>
    <w:rsid w:val="001B4615"/>
    <w:rsid w:val="001C0601"/>
    <w:rsid w:val="001C418C"/>
    <w:rsid w:val="001D060C"/>
    <w:rsid w:val="001D48E3"/>
    <w:rsid w:val="001D4DAD"/>
    <w:rsid w:val="001D531F"/>
    <w:rsid w:val="001D63A5"/>
    <w:rsid w:val="001E0A11"/>
    <w:rsid w:val="001E2418"/>
    <w:rsid w:val="001E68EE"/>
    <w:rsid w:val="001F0684"/>
    <w:rsid w:val="001F2C4F"/>
    <w:rsid w:val="001F3A74"/>
    <w:rsid w:val="00204836"/>
    <w:rsid w:val="002054F0"/>
    <w:rsid w:val="00205D60"/>
    <w:rsid w:val="00212FF4"/>
    <w:rsid w:val="00214501"/>
    <w:rsid w:val="00220154"/>
    <w:rsid w:val="00221AED"/>
    <w:rsid w:val="00222488"/>
    <w:rsid w:val="00223113"/>
    <w:rsid w:val="00223F6A"/>
    <w:rsid w:val="002279EB"/>
    <w:rsid w:val="00231C6A"/>
    <w:rsid w:val="0023295C"/>
    <w:rsid w:val="002434EE"/>
    <w:rsid w:val="002466D2"/>
    <w:rsid w:val="00247F51"/>
    <w:rsid w:val="0025111E"/>
    <w:rsid w:val="00255FEF"/>
    <w:rsid w:val="00256C9D"/>
    <w:rsid w:val="002578C7"/>
    <w:rsid w:val="0026037C"/>
    <w:rsid w:val="0026084D"/>
    <w:rsid w:val="00271C02"/>
    <w:rsid w:val="00271EC4"/>
    <w:rsid w:val="00272038"/>
    <w:rsid w:val="002765F2"/>
    <w:rsid w:val="002768B0"/>
    <w:rsid w:val="00276AF2"/>
    <w:rsid w:val="00277BD7"/>
    <w:rsid w:val="00281566"/>
    <w:rsid w:val="00281AFA"/>
    <w:rsid w:val="00281CFA"/>
    <w:rsid w:val="00290C42"/>
    <w:rsid w:val="00297428"/>
    <w:rsid w:val="002A1F12"/>
    <w:rsid w:val="002A509A"/>
    <w:rsid w:val="002A5D92"/>
    <w:rsid w:val="002A70C1"/>
    <w:rsid w:val="002A74DD"/>
    <w:rsid w:val="002B289F"/>
    <w:rsid w:val="002B5BF1"/>
    <w:rsid w:val="002B6063"/>
    <w:rsid w:val="002B630E"/>
    <w:rsid w:val="002C010E"/>
    <w:rsid w:val="002C0B14"/>
    <w:rsid w:val="002C1572"/>
    <w:rsid w:val="002C359D"/>
    <w:rsid w:val="002D0ABD"/>
    <w:rsid w:val="002D5069"/>
    <w:rsid w:val="002D62F4"/>
    <w:rsid w:val="002D6A1D"/>
    <w:rsid w:val="002E1D8E"/>
    <w:rsid w:val="002E3A2F"/>
    <w:rsid w:val="002F0D04"/>
    <w:rsid w:val="002F347E"/>
    <w:rsid w:val="002F426E"/>
    <w:rsid w:val="002F5450"/>
    <w:rsid w:val="002F5832"/>
    <w:rsid w:val="003011A3"/>
    <w:rsid w:val="00301675"/>
    <w:rsid w:val="00303A9F"/>
    <w:rsid w:val="00303E2E"/>
    <w:rsid w:val="0030647D"/>
    <w:rsid w:val="003074B1"/>
    <w:rsid w:val="00310901"/>
    <w:rsid w:val="00310D30"/>
    <w:rsid w:val="00311237"/>
    <w:rsid w:val="003169F6"/>
    <w:rsid w:val="00331523"/>
    <w:rsid w:val="00334385"/>
    <w:rsid w:val="00335156"/>
    <w:rsid w:val="003413CD"/>
    <w:rsid w:val="00344B84"/>
    <w:rsid w:val="00347B60"/>
    <w:rsid w:val="003522DD"/>
    <w:rsid w:val="00352B6D"/>
    <w:rsid w:val="003540B0"/>
    <w:rsid w:val="00365D06"/>
    <w:rsid w:val="003717D8"/>
    <w:rsid w:val="00375EEB"/>
    <w:rsid w:val="003768E6"/>
    <w:rsid w:val="0038037A"/>
    <w:rsid w:val="003825A2"/>
    <w:rsid w:val="003829C2"/>
    <w:rsid w:val="003911BF"/>
    <w:rsid w:val="003A1625"/>
    <w:rsid w:val="003A618F"/>
    <w:rsid w:val="003B4ADB"/>
    <w:rsid w:val="003B7F30"/>
    <w:rsid w:val="003C1109"/>
    <w:rsid w:val="003C22B8"/>
    <w:rsid w:val="003D1142"/>
    <w:rsid w:val="003D66B3"/>
    <w:rsid w:val="003E0005"/>
    <w:rsid w:val="003E075E"/>
    <w:rsid w:val="003E0878"/>
    <w:rsid w:val="003E161D"/>
    <w:rsid w:val="003E22DF"/>
    <w:rsid w:val="003E3F1F"/>
    <w:rsid w:val="003E53C6"/>
    <w:rsid w:val="003F0344"/>
    <w:rsid w:val="003F196B"/>
    <w:rsid w:val="003F408A"/>
    <w:rsid w:val="004003C7"/>
    <w:rsid w:val="00404663"/>
    <w:rsid w:val="00416D0A"/>
    <w:rsid w:val="00421A9F"/>
    <w:rsid w:val="00422EE8"/>
    <w:rsid w:val="00424298"/>
    <w:rsid w:val="00424E70"/>
    <w:rsid w:val="0043091C"/>
    <w:rsid w:val="0043258C"/>
    <w:rsid w:val="00433FDD"/>
    <w:rsid w:val="00435C16"/>
    <w:rsid w:val="0043689D"/>
    <w:rsid w:val="00436B1F"/>
    <w:rsid w:val="00441191"/>
    <w:rsid w:val="00442F40"/>
    <w:rsid w:val="00445FDF"/>
    <w:rsid w:val="00446554"/>
    <w:rsid w:val="00447EB7"/>
    <w:rsid w:val="0045035D"/>
    <w:rsid w:val="00450A00"/>
    <w:rsid w:val="004557B6"/>
    <w:rsid w:val="00467389"/>
    <w:rsid w:val="004742EE"/>
    <w:rsid w:val="00483F83"/>
    <w:rsid w:val="004863C0"/>
    <w:rsid w:val="004923FF"/>
    <w:rsid w:val="004A1E16"/>
    <w:rsid w:val="004A3C73"/>
    <w:rsid w:val="004A4D30"/>
    <w:rsid w:val="004B39E3"/>
    <w:rsid w:val="004B5130"/>
    <w:rsid w:val="004B7194"/>
    <w:rsid w:val="004C230C"/>
    <w:rsid w:val="004C4468"/>
    <w:rsid w:val="004D0F3C"/>
    <w:rsid w:val="004D1CE4"/>
    <w:rsid w:val="004D3E3B"/>
    <w:rsid w:val="004E3310"/>
    <w:rsid w:val="004E3D7E"/>
    <w:rsid w:val="004F0808"/>
    <w:rsid w:val="004F1AC7"/>
    <w:rsid w:val="00506E27"/>
    <w:rsid w:val="00506EEF"/>
    <w:rsid w:val="00507963"/>
    <w:rsid w:val="00523645"/>
    <w:rsid w:val="00525A80"/>
    <w:rsid w:val="005267FB"/>
    <w:rsid w:val="0053241B"/>
    <w:rsid w:val="005346DF"/>
    <w:rsid w:val="00536B38"/>
    <w:rsid w:val="00540FCD"/>
    <w:rsid w:val="005429C9"/>
    <w:rsid w:val="005513EB"/>
    <w:rsid w:val="005520A9"/>
    <w:rsid w:val="0055289F"/>
    <w:rsid w:val="00556205"/>
    <w:rsid w:val="00560C16"/>
    <w:rsid w:val="0056203C"/>
    <w:rsid w:val="005637D8"/>
    <w:rsid w:val="00566BD0"/>
    <w:rsid w:val="005716DF"/>
    <w:rsid w:val="00572EC4"/>
    <w:rsid w:val="00575FF9"/>
    <w:rsid w:val="005873E1"/>
    <w:rsid w:val="005948A1"/>
    <w:rsid w:val="00596552"/>
    <w:rsid w:val="00596657"/>
    <w:rsid w:val="00596E0A"/>
    <w:rsid w:val="005A307F"/>
    <w:rsid w:val="005A30AA"/>
    <w:rsid w:val="005A3A52"/>
    <w:rsid w:val="005A4D28"/>
    <w:rsid w:val="005A5DF1"/>
    <w:rsid w:val="005A61DB"/>
    <w:rsid w:val="005A6AAC"/>
    <w:rsid w:val="005A7101"/>
    <w:rsid w:val="005B0674"/>
    <w:rsid w:val="005B2507"/>
    <w:rsid w:val="005B62E9"/>
    <w:rsid w:val="005C35D1"/>
    <w:rsid w:val="005C5A9A"/>
    <w:rsid w:val="005D3122"/>
    <w:rsid w:val="005D3ECB"/>
    <w:rsid w:val="005D62D7"/>
    <w:rsid w:val="005F37CE"/>
    <w:rsid w:val="006022F2"/>
    <w:rsid w:val="006157B1"/>
    <w:rsid w:val="00615EF4"/>
    <w:rsid w:val="00617440"/>
    <w:rsid w:val="00617B4C"/>
    <w:rsid w:val="00617D28"/>
    <w:rsid w:val="0062088D"/>
    <w:rsid w:val="0062211D"/>
    <w:rsid w:val="006242D0"/>
    <w:rsid w:val="0062712D"/>
    <w:rsid w:val="0062728E"/>
    <w:rsid w:val="00632C6E"/>
    <w:rsid w:val="006345B5"/>
    <w:rsid w:val="00636512"/>
    <w:rsid w:val="00636F50"/>
    <w:rsid w:val="006378AA"/>
    <w:rsid w:val="00640ABC"/>
    <w:rsid w:val="00643D5B"/>
    <w:rsid w:val="006459B7"/>
    <w:rsid w:val="00657E87"/>
    <w:rsid w:val="00661E55"/>
    <w:rsid w:val="0066248E"/>
    <w:rsid w:val="00673499"/>
    <w:rsid w:val="00677C20"/>
    <w:rsid w:val="00687380"/>
    <w:rsid w:val="00687D45"/>
    <w:rsid w:val="00694256"/>
    <w:rsid w:val="006964B8"/>
    <w:rsid w:val="00696A60"/>
    <w:rsid w:val="006A6103"/>
    <w:rsid w:val="006B14DA"/>
    <w:rsid w:val="006B5004"/>
    <w:rsid w:val="006B6AD3"/>
    <w:rsid w:val="006B7F10"/>
    <w:rsid w:val="006C0C20"/>
    <w:rsid w:val="006C1ECC"/>
    <w:rsid w:val="006C29A3"/>
    <w:rsid w:val="006C3CD3"/>
    <w:rsid w:val="006D20BE"/>
    <w:rsid w:val="006D4E69"/>
    <w:rsid w:val="006D7C4B"/>
    <w:rsid w:val="006D7F42"/>
    <w:rsid w:val="006E1296"/>
    <w:rsid w:val="006E46F7"/>
    <w:rsid w:val="006E594B"/>
    <w:rsid w:val="0070414E"/>
    <w:rsid w:val="007075D4"/>
    <w:rsid w:val="00717FF2"/>
    <w:rsid w:val="00724DAC"/>
    <w:rsid w:val="0072619A"/>
    <w:rsid w:val="00726805"/>
    <w:rsid w:val="00732452"/>
    <w:rsid w:val="00733587"/>
    <w:rsid w:val="00733C20"/>
    <w:rsid w:val="00734512"/>
    <w:rsid w:val="00755D2C"/>
    <w:rsid w:val="007615EA"/>
    <w:rsid w:val="007625E6"/>
    <w:rsid w:val="007637BA"/>
    <w:rsid w:val="00770C98"/>
    <w:rsid w:val="00773219"/>
    <w:rsid w:val="007754BA"/>
    <w:rsid w:val="0077659A"/>
    <w:rsid w:val="0078017D"/>
    <w:rsid w:val="00781E2F"/>
    <w:rsid w:val="00787312"/>
    <w:rsid w:val="00791AD2"/>
    <w:rsid w:val="00792548"/>
    <w:rsid w:val="00796862"/>
    <w:rsid w:val="00797055"/>
    <w:rsid w:val="007972BF"/>
    <w:rsid w:val="007A04D5"/>
    <w:rsid w:val="007A64A5"/>
    <w:rsid w:val="007B095F"/>
    <w:rsid w:val="007B7FBC"/>
    <w:rsid w:val="007C0C8B"/>
    <w:rsid w:val="007D1B1E"/>
    <w:rsid w:val="007E0A67"/>
    <w:rsid w:val="007E387E"/>
    <w:rsid w:val="007E45F1"/>
    <w:rsid w:val="007E5BD7"/>
    <w:rsid w:val="007F08F2"/>
    <w:rsid w:val="007F10A8"/>
    <w:rsid w:val="007F4993"/>
    <w:rsid w:val="007F5C3A"/>
    <w:rsid w:val="007F735F"/>
    <w:rsid w:val="00800FE8"/>
    <w:rsid w:val="00802924"/>
    <w:rsid w:val="00802A98"/>
    <w:rsid w:val="0080639D"/>
    <w:rsid w:val="00806CF6"/>
    <w:rsid w:val="008110F4"/>
    <w:rsid w:val="00814825"/>
    <w:rsid w:val="00817F87"/>
    <w:rsid w:val="00821CD6"/>
    <w:rsid w:val="00821DA6"/>
    <w:rsid w:val="00823CB0"/>
    <w:rsid w:val="00834C7D"/>
    <w:rsid w:val="00841C7C"/>
    <w:rsid w:val="008463A7"/>
    <w:rsid w:val="00846588"/>
    <w:rsid w:val="008524C6"/>
    <w:rsid w:val="00852BC8"/>
    <w:rsid w:val="008557CC"/>
    <w:rsid w:val="00860527"/>
    <w:rsid w:val="00860C2D"/>
    <w:rsid w:val="00861A96"/>
    <w:rsid w:val="00872242"/>
    <w:rsid w:val="00880022"/>
    <w:rsid w:val="00890689"/>
    <w:rsid w:val="008911D5"/>
    <w:rsid w:val="00895F5B"/>
    <w:rsid w:val="008B77DD"/>
    <w:rsid w:val="008C344C"/>
    <w:rsid w:val="008D0BC7"/>
    <w:rsid w:val="008D2C10"/>
    <w:rsid w:val="008D7BD2"/>
    <w:rsid w:val="008E4628"/>
    <w:rsid w:val="008E5F14"/>
    <w:rsid w:val="008F06FB"/>
    <w:rsid w:val="008F11EA"/>
    <w:rsid w:val="008F27DE"/>
    <w:rsid w:val="008F5048"/>
    <w:rsid w:val="00907882"/>
    <w:rsid w:val="00917692"/>
    <w:rsid w:val="009227F9"/>
    <w:rsid w:val="009248F9"/>
    <w:rsid w:val="00925470"/>
    <w:rsid w:val="0092661F"/>
    <w:rsid w:val="00927C74"/>
    <w:rsid w:val="00930C3B"/>
    <w:rsid w:val="00935329"/>
    <w:rsid w:val="0094064D"/>
    <w:rsid w:val="00940FD6"/>
    <w:rsid w:val="009440CA"/>
    <w:rsid w:val="0095028C"/>
    <w:rsid w:val="0095109F"/>
    <w:rsid w:val="00952AF6"/>
    <w:rsid w:val="00953676"/>
    <w:rsid w:val="00953E8C"/>
    <w:rsid w:val="00956511"/>
    <w:rsid w:val="009626EB"/>
    <w:rsid w:val="00965691"/>
    <w:rsid w:val="00967138"/>
    <w:rsid w:val="009728A5"/>
    <w:rsid w:val="00992866"/>
    <w:rsid w:val="00997A3C"/>
    <w:rsid w:val="009A1522"/>
    <w:rsid w:val="009A1900"/>
    <w:rsid w:val="009A4FB3"/>
    <w:rsid w:val="009A573C"/>
    <w:rsid w:val="009A7139"/>
    <w:rsid w:val="009B3803"/>
    <w:rsid w:val="009B5F30"/>
    <w:rsid w:val="009B7371"/>
    <w:rsid w:val="009B7BB8"/>
    <w:rsid w:val="009C3AEB"/>
    <w:rsid w:val="009C5822"/>
    <w:rsid w:val="009D3DA4"/>
    <w:rsid w:val="009E4336"/>
    <w:rsid w:val="009F3D61"/>
    <w:rsid w:val="009F5402"/>
    <w:rsid w:val="009F5476"/>
    <w:rsid w:val="00A003F9"/>
    <w:rsid w:val="00A00F64"/>
    <w:rsid w:val="00A0426D"/>
    <w:rsid w:val="00A05F91"/>
    <w:rsid w:val="00A07964"/>
    <w:rsid w:val="00A07F9D"/>
    <w:rsid w:val="00A162DE"/>
    <w:rsid w:val="00A16831"/>
    <w:rsid w:val="00A17C03"/>
    <w:rsid w:val="00A2011D"/>
    <w:rsid w:val="00A22F32"/>
    <w:rsid w:val="00A25719"/>
    <w:rsid w:val="00A30073"/>
    <w:rsid w:val="00A44D33"/>
    <w:rsid w:val="00A45038"/>
    <w:rsid w:val="00A46DD5"/>
    <w:rsid w:val="00A51787"/>
    <w:rsid w:val="00A529BA"/>
    <w:rsid w:val="00A570D1"/>
    <w:rsid w:val="00A611B1"/>
    <w:rsid w:val="00A63AD8"/>
    <w:rsid w:val="00A65A09"/>
    <w:rsid w:val="00A67E32"/>
    <w:rsid w:val="00A74126"/>
    <w:rsid w:val="00A75E9B"/>
    <w:rsid w:val="00A83E86"/>
    <w:rsid w:val="00A84E7E"/>
    <w:rsid w:val="00A86B64"/>
    <w:rsid w:val="00A878AB"/>
    <w:rsid w:val="00A92EFA"/>
    <w:rsid w:val="00A931DE"/>
    <w:rsid w:val="00A9578A"/>
    <w:rsid w:val="00A9709E"/>
    <w:rsid w:val="00AA1314"/>
    <w:rsid w:val="00AA4447"/>
    <w:rsid w:val="00AB57D0"/>
    <w:rsid w:val="00AB7F0F"/>
    <w:rsid w:val="00AC0056"/>
    <w:rsid w:val="00AC1D8D"/>
    <w:rsid w:val="00AC7B29"/>
    <w:rsid w:val="00AD324D"/>
    <w:rsid w:val="00AD75AD"/>
    <w:rsid w:val="00AE0400"/>
    <w:rsid w:val="00AE0B2B"/>
    <w:rsid w:val="00AE49CE"/>
    <w:rsid w:val="00AF1676"/>
    <w:rsid w:val="00AF48CC"/>
    <w:rsid w:val="00AF77EC"/>
    <w:rsid w:val="00B14CDE"/>
    <w:rsid w:val="00B207BE"/>
    <w:rsid w:val="00B20CD6"/>
    <w:rsid w:val="00B22AB3"/>
    <w:rsid w:val="00B303CB"/>
    <w:rsid w:val="00B37240"/>
    <w:rsid w:val="00B441FB"/>
    <w:rsid w:val="00B559D6"/>
    <w:rsid w:val="00B5798F"/>
    <w:rsid w:val="00B6250A"/>
    <w:rsid w:val="00B65AE0"/>
    <w:rsid w:val="00B65DD4"/>
    <w:rsid w:val="00B66826"/>
    <w:rsid w:val="00B70A34"/>
    <w:rsid w:val="00B70C4C"/>
    <w:rsid w:val="00B73907"/>
    <w:rsid w:val="00B769F1"/>
    <w:rsid w:val="00B812A3"/>
    <w:rsid w:val="00B81A9C"/>
    <w:rsid w:val="00B87B0B"/>
    <w:rsid w:val="00B927D3"/>
    <w:rsid w:val="00B94874"/>
    <w:rsid w:val="00B964F3"/>
    <w:rsid w:val="00BA7699"/>
    <w:rsid w:val="00BB040F"/>
    <w:rsid w:val="00BB1904"/>
    <w:rsid w:val="00BB5DBC"/>
    <w:rsid w:val="00BB7824"/>
    <w:rsid w:val="00BB7963"/>
    <w:rsid w:val="00BB7B4D"/>
    <w:rsid w:val="00BD3B3B"/>
    <w:rsid w:val="00BD6296"/>
    <w:rsid w:val="00BD7823"/>
    <w:rsid w:val="00BE26C0"/>
    <w:rsid w:val="00BE65F4"/>
    <w:rsid w:val="00BE7CC6"/>
    <w:rsid w:val="00BF10DC"/>
    <w:rsid w:val="00BF1A8B"/>
    <w:rsid w:val="00C03DC6"/>
    <w:rsid w:val="00C0406F"/>
    <w:rsid w:val="00C072B3"/>
    <w:rsid w:val="00C10A47"/>
    <w:rsid w:val="00C13DFE"/>
    <w:rsid w:val="00C16ABF"/>
    <w:rsid w:val="00C22843"/>
    <w:rsid w:val="00C22C0B"/>
    <w:rsid w:val="00C3026D"/>
    <w:rsid w:val="00C31A3E"/>
    <w:rsid w:val="00C327B9"/>
    <w:rsid w:val="00C35478"/>
    <w:rsid w:val="00C37048"/>
    <w:rsid w:val="00C418A6"/>
    <w:rsid w:val="00C429DD"/>
    <w:rsid w:val="00C46F09"/>
    <w:rsid w:val="00C575D8"/>
    <w:rsid w:val="00C57E2A"/>
    <w:rsid w:val="00C600EC"/>
    <w:rsid w:val="00C617C3"/>
    <w:rsid w:val="00C630E9"/>
    <w:rsid w:val="00C71AF4"/>
    <w:rsid w:val="00C74D50"/>
    <w:rsid w:val="00C81484"/>
    <w:rsid w:val="00C87CEB"/>
    <w:rsid w:val="00C92C92"/>
    <w:rsid w:val="00C97BC7"/>
    <w:rsid w:val="00CA3E10"/>
    <w:rsid w:val="00CA7EAA"/>
    <w:rsid w:val="00CB3091"/>
    <w:rsid w:val="00CB55D1"/>
    <w:rsid w:val="00CB5695"/>
    <w:rsid w:val="00CB79D3"/>
    <w:rsid w:val="00CC46AD"/>
    <w:rsid w:val="00CC4DB6"/>
    <w:rsid w:val="00CC6914"/>
    <w:rsid w:val="00CD125C"/>
    <w:rsid w:val="00CD1EAA"/>
    <w:rsid w:val="00CD40C8"/>
    <w:rsid w:val="00CD6F81"/>
    <w:rsid w:val="00CD77C7"/>
    <w:rsid w:val="00CE736C"/>
    <w:rsid w:val="00CF2D1C"/>
    <w:rsid w:val="00CF3E3B"/>
    <w:rsid w:val="00CF6B1E"/>
    <w:rsid w:val="00D02CF5"/>
    <w:rsid w:val="00D0548F"/>
    <w:rsid w:val="00D10B93"/>
    <w:rsid w:val="00D11452"/>
    <w:rsid w:val="00D135E7"/>
    <w:rsid w:val="00D14D02"/>
    <w:rsid w:val="00D14E35"/>
    <w:rsid w:val="00D17E9E"/>
    <w:rsid w:val="00D20BE0"/>
    <w:rsid w:val="00D30CFF"/>
    <w:rsid w:val="00D329D3"/>
    <w:rsid w:val="00D33A6E"/>
    <w:rsid w:val="00D347D2"/>
    <w:rsid w:val="00D34DEC"/>
    <w:rsid w:val="00D36423"/>
    <w:rsid w:val="00D43DEC"/>
    <w:rsid w:val="00D50C9B"/>
    <w:rsid w:val="00D5360E"/>
    <w:rsid w:val="00D61232"/>
    <w:rsid w:val="00D62FE8"/>
    <w:rsid w:val="00D63A22"/>
    <w:rsid w:val="00D64823"/>
    <w:rsid w:val="00D703B8"/>
    <w:rsid w:val="00D7073E"/>
    <w:rsid w:val="00D70C2B"/>
    <w:rsid w:val="00D71815"/>
    <w:rsid w:val="00D729A8"/>
    <w:rsid w:val="00D929CE"/>
    <w:rsid w:val="00D958D8"/>
    <w:rsid w:val="00DA072C"/>
    <w:rsid w:val="00DA57DF"/>
    <w:rsid w:val="00DA6913"/>
    <w:rsid w:val="00DB0C4B"/>
    <w:rsid w:val="00DB0C83"/>
    <w:rsid w:val="00DB7636"/>
    <w:rsid w:val="00DC2A90"/>
    <w:rsid w:val="00DC3337"/>
    <w:rsid w:val="00DC3CD5"/>
    <w:rsid w:val="00DD41F3"/>
    <w:rsid w:val="00DD508B"/>
    <w:rsid w:val="00DD52BE"/>
    <w:rsid w:val="00DE325D"/>
    <w:rsid w:val="00DE3ADB"/>
    <w:rsid w:val="00DE5E91"/>
    <w:rsid w:val="00DF0C1C"/>
    <w:rsid w:val="00DF4817"/>
    <w:rsid w:val="00DF5086"/>
    <w:rsid w:val="00DF53DB"/>
    <w:rsid w:val="00E02723"/>
    <w:rsid w:val="00E0518A"/>
    <w:rsid w:val="00E13EB0"/>
    <w:rsid w:val="00E142D0"/>
    <w:rsid w:val="00E1749B"/>
    <w:rsid w:val="00E20B1E"/>
    <w:rsid w:val="00E20E5B"/>
    <w:rsid w:val="00E21C80"/>
    <w:rsid w:val="00E2244D"/>
    <w:rsid w:val="00E27B5A"/>
    <w:rsid w:val="00E31CBC"/>
    <w:rsid w:val="00E34D99"/>
    <w:rsid w:val="00E3618E"/>
    <w:rsid w:val="00E37873"/>
    <w:rsid w:val="00E40A95"/>
    <w:rsid w:val="00E4144A"/>
    <w:rsid w:val="00E44636"/>
    <w:rsid w:val="00E50C55"/>
    <w:rsid w:val="00E50DB8"/>
    <w:rsid w:val="00E5714B"/>
    <w:rsid w:val="00E5776D"/>
    <w:rsid w:val="00E5787C"/>
    <w:rsid w:val="00E6139D"/>
    <w:rsid w:val="00E66F77"/>
    <w:rsid w:val="00E66FC0"/>
    <w:rsid w:val="00E769D4"/>
    <w:rsid w:val="00E77F48"/>
    <w:rsid w:val="00E80FF2"/>
    <w:rsid w:val="00E820E9"/>
    <w:rsid w:val="00E83B95"/>
    <w:rsid w:val="00E84CC5"/>
    <w:rsid w:val="00E967B9"/>
    <w:rsid w:val="00E97B20"/>
    <w:rsid w:val="00EA12CC"/>
    <w:rsid w:val="00EA202A"/>
    <w:rsid w:val="00EA5AAE"/>
    <w:rsid w:val="00EB50C3"/>
    <w:rsid w:val="00EB5970"/>
    <w:rsid w:val="00EC64DF"/>
    <w:rsid w:val="00ED0E4D"/>
    <w:rsid w:val="00ED20FF"/>
    <w:rsid w:val="00ED29DF"/>
    <w:rsid w:val="00ED2A49"/>
    <w:rsid w:val="00EE6357"/>
    <w:rsid w:val="00EE7E6D"/>
    <w:rsid w:val="00EF1337"/>
    <w:rsid w:val="00EF26E7"/>
    <w:rsid w:val="00F0031D"/>
    <w:rsid w:val="00F05A87"/>
    <w:rsid w:val="00F0686D"/>
    <w:rsid w:val="00F10752"/>
    <w:rsid w:val="00F11F8C"/>
    <w:rsid w:val="00F2300D"/>
    <w:rsid w:val="00F248E3"/>
    <w:rsid w:val="00F26596"/>
    <w:rsid w:val="00F26689"/>
    <w:rsid w:val="00F341E3"/>
    <w:rsid w:val="00F35724"/>
    <w:rsid w:val="00F3794E"/>
    <w:rsid w:val="00F41730"/>
    <w:rsid w:val="00F438FC"/>
    <w:rsid w:val="00F46981"/>
    <w:rsid w:val="00F4752C"/>
    <w:rsid w:val="00F50E0C"/>
    <w:rsid w:val="00F53062"/>
    <w:rsid w:val="00F62EC9"/>
    <w:rsid w:val="00F66226"/>
    <w:rsid w:val="00F663EA"/>
    <w:rsid w:val="00F70661"/>
    <w:rsid w:val="00F70A59"/>
    <w:rsid w:val="00F73CD2"/>
    <w:rsid w:val="00F74A86"/>
    <w:rsid w:val="00F75486"/>
    <w:rsid w:val="00F771EA"/>
    <w:rsid w:val="00F77808"/>
    <w:rsid w:val="00F831A1"/>
    <w:rsid w:val="00F85F32"/>
    <w:rsid w:val="00F92CEA"/>
    <w:rsid w:val="00F95ADE"/>
    <w:rsid w:val="00FA3FB9"/>
    <w:rsid w:val="00FA4ED4"/>
    <w:rsid w:val="00FB17FF"/>
    <w:rsid w:val="00FB3736"/>
    <w:rsid w:val="00FB6FE5"/>
    <w:rsid w:val="00FC43F3"/>
    <w:rsid w:val="00FC78F3"/>
    <w:rsid w:val="00FD0C7B"/>
    <w:rsid w:val="00FE2654"/>
    <w:rsid w:val="00FE41BC"/>
    <w:rsid w:val="00FE7F12"/>
    <w:rsid w:val="00FF07C7"/>
    <w:rsid w:val="00FF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AC6A33"/>
  <w15:docId w15:val="{2F2FCA45-16E7-4FA6-A319-54F692B2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D7F42"/>
    <w:pPr>
      <w:spacing w:after="120"/>
    </w:pPr>
    <w:rPr>
      <w:rFonts w:ascii="Comic Sans MS" w:hAnsi="Comic Sans MS"/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6D7F42"/>
    <w:pPr>
      <w:keepNext/>
      <w:numPr>
        <w:numId w:val="1"/>
      </w:numPr>
      <w:outlineLvl w:val="0"/>
    </w:pPr>
    <w:rPr>
      <w:rFonts w:cs="Arial"/>
      <w:bCs/>
      <w:kern w:val="32"/>
      <w:szCs w:val="32"/>
    </w:rPr>
  </w:style>
  <w:style w:type="paragraph" w:styleId="Kop2">
    <w:name w:val="heading 2"/>
    <w:basedOn w:val="Standaard"/>
    <w:next w:val="Standaard"/>
    <w:qFormat/>
    <w:rsid w:val="006D7F42"/>
    <w:pPr>
      <w:keepNext/>
      <w:numPr>
        <w:ilvl w:val="1"/>
        <w:numId w:val="1"/>
      </w:numPr>
      <w:spacing w:before="240" w:after="240"/>
      <w:outlineLvl w:val="1"/>
    </w:pPr>
    <w:rPr>
      <w:rFonts w:cs="Arial"/>
      <w:b/>
      <w:bCs/>
      <w:iCs/>
      <w:szCs w:val="28"/>
    </w:rPr>
  </w:style>
  <w:style w:type="paragraph" w:styleId="Kop3">
    <w:name w:val="heading 3"/>
    <w:basedOn w:val="Standaard"/>
    <w:next w:val="Standaard"/>
    <w:qFormat/>
    <w:rsid w:val="006D7F42"/>
    <w:pPr>
      <w:keepNext/>
      <w:numPr>
        <w:ilvl w:val="2"/>
        <w:numId w:val="1"/>
      </w:numPr>
      <w:spacing w:before="240"/>
      <w:ind w:left="1582" w:hanging="505"/>
      <w:outlineLvl w:val="2"/>
    </w:pPr>
    <w:rPr>
      <w:rFonts w:cs="Arial"/>
      <w:b/>
      <w:bCs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6D7F42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6D7F42"/>
    <w:pPr>
      <w:tabs>
        <w:tab w:val="center" w:pos="4536"/>
        <w:tab w:val="right" w:pos="9072"/>
      </w:tabs>
    </w:pPr>
  </w:style>
  <w:style w:type="paragraph" w:customStyle="1" w:styleId="onderwerp">
    <w:name w:val="onderwerp"/>
    <w:basedOn w:val="Standaard"/>
    <w:rsid w:val="006D7F42"/>
    <w:pPr>
      <w:spacing w:after="240"/>
    </w:pPr>
    <w:rPr>
      <w:b/>
      <w:sz w:val="28"/>
      <w:lang w:val="nl-BE"/>
    </w:rPr>
  </w:style>
  <w:style w:type="paragraph" w:customStyle="1" w:styleId="opsomming">
    <w:name w:val="opsomming"/>
    <w:basedOn w:val="Standaard"/>
    <w:rsid w:val="006D7F42"/>
    <w:pPr>
      <w:numPr>
        <w:numId w:val="2"/>
      </w:numPr>
      <w:spacing w:after="0"/>
    </w:pPr>
    <w:rPr>
      <w:lang w:val="nl-BE"/>
    </w:rPr>
  </w:style>
  <w:style w:type="paragraph" w:customStyle="1" w:styleId="inhoudstafel">
    <w:name w:val="inhoudstafel"/>
    <w:basedOn w:val="Standaard"/>
    <w:rsid w:val="006D7F42"/>
    <w:pPr>
      <w:spacing w:before="480" w:after="240"/>
    </w:pPr>
    <w:rPr>
      <w:sz w:val="28"/>
      <w:lang w:val="nl-BE"/>
    </w:rPr>
  </w:style>
  <w:style w:type="character" w:styleId="Paginanummer">
    <w:name w:val="page number"/>
    <w:basedOn w:val="Standaardalinea-lettertype"/>
    <w:rsid w:val="006D7F42"/>
  </w:style>
  <w:style w:type="paragraph" w:customStyle="1" w:styleId="opmaakprofiel1">
    <w:name w:val="opmaakprofiel 1"/>
    <w:basedOn w:val="Standaard"/>
    <w:rsid w:val="006D7F42"/>
    <w:pPr>
      <w:spacing w:before="240" w:after="0"/>
    </w:pPr>
    <w:rPr>
      <w:b/>
      <w:lang w:val="nl-BE"/>
    </w:rPr>
  </w:style>
  <w:style w:type="paragraph" w:styleId="Inhopg1">
    <w:name w:val="toc 1"/>
    <w:basedOn w:val="Standaard"/>
    <w:next w:val="Standaard"/>
    <w:autoRedefine/>
    <w:semiHidden/>
    <w:rsid w:val="006D7F42"/>
  </w:style>
  <w:style w:type="paragraph" w:styleId="Inhopg2">
    <w:name w:val="toc 2"/>
    <w:basedOn w:val="Standaard"/>
    <w:next w:val="Standaard"/>
    <w:autoRedefine/>
    <w:semiHidden/>
    <w:rsid w:val="006D7F42"/>
    <w:pPr>
      <w:ind w:left="240"/>
    </w:pPr>
  </w:style>
  <w:style w:type="paragraph" w:styleId="Inhopg3">
    <w:name w:val="toc 3"/>
    <w:basedOn w:val="Standaard"/>
    <w:next w:val="Standaard"/>
    <w:autoRedefine/>
    <w:semiHidden/>
    <w:rsid w:val="006D7F42"/>
    <w:pPr>
      <w:ind w:left="480"/>
    </w:pPr>
  </w:style>
  <w:style w:type="paragraph" w:styleId="Inhopg4">
    <w:name w:val="toc 4"/>
    <w:basedOn w:val="Standaard"/>
    <w:next w:val="Standaard"/>
    <w:autoRedefine/>
    <w:semiHidden/>
    <w:rsid w:val="006D7F42"/>
    <w:pPr>
      <w:ind w:left="720"/>
    </w:pPr>
  </w:style>
  <w:style w:type="paragraph" w:styleId="Inhopg5">
    <w:name w:val="toc 5"/>
    <w:basedOn w:val="Standaard"/>
    <w:next w:val="Standaard"/>
    <w:autoRedefine/>
    <w:semiHidden/>
    <w:rsid w:val="006D7F42"/>
    <w:pPr>
      <w:ind w:left="960"/>
    </w:pPr>
  </w:style>
  <w:style w:type="paragraph" w:styleId="Inhopg6">
    <w:name w:val="toc 6"/>
    <w:basedOn w:val="Standaard"/>
    <w:next w:val="Standaard"/>
    <w:autoRedefine/>
    <w:semiHidden/>
    <w:rsid w:val="006D7F42"/>
    <w:pPr>
      <w:ind w:left="1200"/>
    </w:pPr>
  </w:style>
  <w:style w:type="paragraph" w:styleId="Inhopg7">
    <w:name w:val="toc 7"/>
    <w:basedOn w:val="Standaard"/>
    <w:next w:val="Standaard"/>
    <w:autoRedefine/>
    <w:semiHidden/>
    <w:rsid w:val="006D7F42"/>
    <w:pPr>
      <w:ind w:left="1440"/>
    </w:pPr>
  </w:style>
  <w:style w:type="paragraph" w:styleId="Inhopg8">
    <w:name w:val="toc 8"/>
    <w:basedOn w:val="Standaard"/>
    <w:next w:val="Standaard"/>
    <w:autoRedefine/>
    <w:semiHidden/>
    <w:rsid w:val="006D7F42"/>
    <w:pPr>
      <w:ind w:left="1680"/>
    </w:pPr>
  </w:style>
  <w:style w:type="paragraph" w:styleId="Inhopg9">
    <w:name w:val="toc 9"/>
    <w:basedOn w:val="Standaard"/>
    <w:next w:val="Standaard"/>
    <w:autoRedefine/>
    <w:semiHidden/>
    <w:rsid w:val="006D7F42"/>
    <w:pPr>
      <w:ind w:left="1920"/>
    </w:pPr>
  </w:style>
  <w:style w:type="character" w:styleId="Hyperlink">
    <w:name w:val="Hyperlink"/>
    <w:basedOn w:val="Standaardalinea-lettertype"/>
    <w:uiPriority w:val="99"/>
    <w:rsid w:val="006D7F42"/>
    <w:rPr>
      <w:color w:val="0000FF"/>
      <w:u w:val="single"/>
    </w:rPr>
  </w:style>
  <w:style w:type="paragraph" w:customStyle="1" w:styleId="opmaakprofiel2">
    <w:name w:val="opmaakprofiel 2"/>
    <w:basedOn w:val="Standaard"/>
    <w:next w:val="Standaard"/>
    <w:rsid w:val="006D7F42"/>
    <w:pPr>
      <w:keepNext/>
      <w:spacing w:after="0"/>
    </w:pPr>
    <w:rPr>
      <w:u w:val="single"/>
      <w:lang w:val="nl-BE"/>
    </w:rPr>
  </w:style>
  <w:style w:type="paragraph" w:styleId="Titel">
    <w:name w:val="Title"/>
    <w:basedOn w:val="Standaard"/>
    <w:next w:val="Standaard"/>
    <w:qFormat/>
    <w:rsid w:val="006D7F42"/>
    <w:pPr>
      <w:pageBreakBefore/>
      <w:spacing w:before="240" w:after="240"/>
      <w:outlineLvl w:val="0"/>
    </w:pPr>
    <w:rPr>
      <w:rFonts w:cs="Arial"/>
      <w:b/>
      <w:bCs/>
      <w:kern w:val="28"/>
      <w:sz w:val="28"/>
      <w:szCs w:val="32"/>
    </w:rPr>
  </w:style>
  <w:style w:type="paragraph" w:styleId="Lijstopsomteken">
    <w:name w:val="List Bullet"/>
    <w:basedOn w:val="Standaard"/>
    <w:autoRedefine/>
    <w:rsid w:val="006D7F42"/>
    <w:pPr>
      <w:numPr>
        <w:numId w:val="3"/>
      </w:numPr>
    </w:pPr>
  </w:style>
  <w:style w:type="paragraph" w:styleId="Lijstalinea">
    <w:name w:val="List Paragraph"/>
    <w:basedOn w:val="Standaard"/>
    <w:uiPriority w:val="34"/>
    <w:qFormat/>
    <w:rsid w:val="00EB5970"/>
    <w:pPr>
      <w:spacing w:after="0"/>
      <w:ind w:left="720"/>
    </w:pPr>
    <w:rPr>
      <w:rFonts w:ascii="Verdana" w:eastAsia="Calibri" w:hAnsi="Verdana"/>
      <w:sz w:val="20"/>
      <w:szCs w:val="20"/>
    </w:rPr>
  </w:style>
  <w:style w:type="character" w:customStyle="1" w:styleId="KoptekstChar">
    <w:name w:val="Koptekst Char"/>
    <w:basedOn w:val="Standaardalinea-lettertype"/>
    <w:link w:val="Koptekst"/>
    <w:uiPriority w:val="99"/>
    <w:rsid w:val="0030647D"/>
    <w:rPr>
      <w:rFonts w:ascii="Comic Sans MS" w:hAnsi="Comic Sans MS"/>
      <w:sz w:val="24"/>
      <w:szCs w:val="24"/>
    </w:rPr>
  </w:style>
  <w:style w:type="paragraph" w:styleId="Ballontekst">
    <w:name w:val="Balloon Text"/>
    <w:basedOn w:val="Standaard"/>
    <w:semiHidden/>
    <w:rsid w:val="003011A3"/>
    <w:rPr>
      <w:rFonts w:ascii="Tahoma" w:hAnsi="Tahoma" w:cs="Tahoma"/>
      <w:sz w:val="16"/>
      <w:szCs w:val="16"/>
    </w:rPr>
  </w:style>
  <w:style w:type="character" w:styleId="Verwijzingopmerking">
    <w:name w:val="annotation reference"/>
    <w:basedOn w:val="Standaardalinea-lettertype"/>
    <w:rsid w:val="00DD52BE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DD52BE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DD52BE"/>
    <w:rPr>
      <w:rFonts w:ascii="Comic Sans MS" w:hAnsi="Comic Sans MS"/>
      <w:lang w:val="nl-NL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DD52B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DD52BE"/>
    <w:rPr>
      <w:rFonts w:ascii="Comic Sans MS" w:hAnsi="Comic Sans MS"/>
      <w:b/>
      <w:bCs/>
      <w:lang w:val="nl-NL" w:eastAsia="nl-NL"/>
    </w:rPr>
  </w:style>
  <w:style w:type="table" w:styleId="Tabelraster">
    <w:name w:val="Table Grid"/>
    <w:basedOn w:val="Standaardtabel"/>
    <w:rsid w:val="007B7FB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e">
    <w:name w:val="Revision"/>
    <w:hidden/>
    <w:uiPriority w:val="99"/>
    <w:semiHidden/>
    <w:rsid w:val="003E0878"/>
    <w:rPr>
      <w:rFonts w:ascii="Comic Sans MS" w:hAnsi="Comic Sans MS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ia.fabry@g-o.be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mailto:moniek.dekeyser@vclbgent.be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rodiagnostiek.be" TargetMode="External"/><Relationship Id="rId14" Type="http://schemas.openxmlformats.org/officeDocument/2006/relationships/hyperlink" Target="mailto:filip.bally@ovsg.b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11\Application%20Data\Microsoft\Sjablonen\leeg%20werkblad.dot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0724A-0EBF-4E3C-AA4C-1725A9B84C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79EA1EA-64BF-40B6-A276-56C501C76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leeg werkblad</Template>
  <TotalTime>1</TotalTime>
  <Pages>1</Pages>
  <Words>345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RADI – UITNODIGING 030924(2)</vt:lpstr>
    </vt:vector>
  </TitlesOfParts>
  <Company>Microsoft</Company>
  <LinksUpToDate>false</LinksUpToDate>
  <CharactersWithSpaces>2243</CharactersWithSpaces>
  <SharedDoc>false</SharedDoc>
  <HLinks>
    <vt:vector size="6" baseType="variant">
      <vt:variant>
        <vt:i4>983130</vt:i4>
      </vt:variant>
      <vt:variant>
        <vt:i4>0</vt:i4>
      </vt:variant>
      <vt:variant>
        <vt:i4>0</vt:i4>
      </vt:variant>
      <vt:variant>
        <vt:i4>5</vt:i4>
      </vt:variant>
      <vt:variant>
        <vt:lpwstr>http://www.prodiagnostiek.be/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RADI – UITNODIGING 030924(2)</dc:title>
  <dc:creator>sonya maurissen</dc:creator>
  <cp:lastModifiedBy>stefaan jonniaux</cp:lastModifiedBy>
  <cp:revision>2</cp:revision>
  <cp:lastPrinted>2012-11-27T07:32:00Z</cp:lastPrinted>
  <dcterms:created xsi:type="dcterms:W3CDTF">2013-12-16T10:06:00Z</dcterms:created>
  <dcterms:modified xsi:type="dcterms:W3CDTF">2013-12-16T10:06:00Z</dcterms:modified>
</cp:coreProperties>
</file>